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51817" w14:textId="76C8D777" w:rsidR="00410ACA" w:rsidRPr="0037347B" w:rsidRDefault="00410ACA" w:rsidP="00410ACA">
      <w:pPr>
        <w:pStyle w:val="NoParagraphStyle"/>
        <w:spacing w:line="240" w:lineRule="auto"/>
        <w:rPr>
          <w:rFonts w:ascii="Verdana" w:hAnsi="Verdana" w:cs="Gotham-Medium"/>
          <w:caps/>
          <w:color w:val="0073B3"/>
          <w:sz w:val="40"/>
          <w:szCs w:val="40"/>
        </w:rPr>
      </w:pPr>
      <w:r w:rsidRPr="0037347B">
        <w:rPr>
          <w:rFonts w:ascii="Verdana" w:hAnsi="Verdana" w:cs="Gotham-Medium"/>
          <w:caps/>
          <w:color w:val="0073B3"/>
          <w:sz w:val="40"/>
          <w:szCs w:val="40"/>
        </w:rPr>
        <w:t>APS Supply chain management</w:t>
      </w:r>
    </w:p>
    <w:p w14:paraId="4D5A13EE" w14:textId="77777777" w:rsidR="00410ACA" w:rsidRPr="0037347B" w:rsidRDefault="00410ACA" w:rsidP="00410ACA">
      <w:pPr>
        <w:pStyle w:val="NoParagraphStyle"/>
        <w:suppressAutoHyphens/>
        <w:spacing w:line="240" w:lineRule="auto"/>
        <w:rPr>
          <w:rStyle w:val="Cover01APSMasterStylesCoverHeadlineTitle"/>
          <w:rFonts w:ascii="Verdana-Bold" w:hAnsi="Verdana-Bold" w:cs="Verdana-Bold"/>
          <w:b/>
          <w:bCs/>
          <w:color w:val="0073B3"/>
          <w:sz w:val="40"/>
          <w:szCs w:val="40"/>
        </w:rPr>
      </w:pPr>
      <w:r w:rsidRPr="0037347B">
        <w:rPr>
          <w:rStyle w:val="Cover01APSMasterStylesCoverHeadlineTitle"/>
          <w:rFonts w:ascii="Verdana-Bold" w:hAnsi="Verdana-Bold" w:cs="Verdana-Bold"/>
          <w:b/>
          <w:bCs/>
          <w:color w:val="0073B3"/>
          <w:sz w:val="40"/>
          <w:szCs w:val="40"/>
        </w:rPr>
        <w:t xml:space="preserve">Confidentiality Agreement </w:t>
      </w:r>
    </w:p>
    <w:p w14:paraId="13BB68C1" w14:textId="77777777" w:rsidR="00410ACA" w:rsidRPr="0037347B" w:rsidRDefault="00410ACA" w:rsidP="00410ACA">
      <w:pPr>
        <w:pStyle w:val="NoParagraphStyle"/>
        <w:suppressAutoHyphens/>
        <w:spacing w:line="240" w:lineRule="auto"/>
        <w:rPr>
          <w:rStyle w:val="Cover01APSMasterStylesCoverHeadlineTitle"/>
          <w:rFonts w:ascii="Verdana-Bold" w:hAnsi="Verdana-Bold" w:cs="Verdana-Bold"/>
          <w:b/>
          <w:bCs/>
          <w:color w:val="0073B3"/>
          <w:sz w:val="40"/>
          <w:szCs w:val="40"/>
        </w:rPr>
      </w:pPr>
      <w:r w:rsidRPr="0037347B">
        <w:rPr>
          <w:rStyle w:val="Cover01APSMasterStylesCoverHeadlineTitle"/>
          <w:rFonts w:ascii="Verdana-Bold" w:hAnsi="Verdana-Bold" w:cs="Verdana-Bold"/>
          <w:b/>
          <w:bCs/>
          <w:color w:val="0073B3"/>
          <w:sz w:val="40"/>
          <w:szCs w:val="40"/>
        </w:rPr>
        <w:t>Between</w:t>
      </w:r>
    </w:p>
    <w:p w14:paraId="17AE7F0B" w14:textId="77777777" w:rsidR="00410ACA" w:rsidRPr="0037347B" w:rsidRDefault="00410ACA" w:rsidP="00410ACA">
      <w:pPr>
        <w:pStyle w:val="NoParagraphStyle"/>
        <w:suppressAutoHyphens/>
        <w:spacing w:line="240" w:lineRule="auto"/>
        <w:rPr>
          <w:rStyle w:val="Cover01APSMasterStylesCoverHeadlineTitle"/>
          <w:rFonts w:ascii="Verdana-Bold" w:hAnsi="Verdana-Bold" w:cs="Verdana-Bold"/>
          <w:b/>
          <w:bCs/>
          <w:color w:val="0073B3"/>
          <w:sz w:val="40"/>
          <w:szCs w:val="40"/>
        </w:rPr>
      </w:pPr>
      <w:r w:rsidRPr="0037347B">
        <w:rPr>
          <w:rStyle w:val="Cover01APSMasterStylesCoverHeadlineTitle"/>
          <w:rFonts w:ascii="Verdana-Bold" w:hAnsi="Verdana-Bold" w:cs="Verdana-Bold"/>
          <w:b/>
          <w:bCs/>
          <w:color w:val="0073B3"/>
          <w:sz w:val="40"/>
          <w:szCs w:val="40"/>
        </w:rPr>
        <w:t>Arizona Public Service Company</w:t>
      </w:r>
    </w:p>
    <w:p w14:paraId="1C4C950D" w14:textId="77777777" w:rsidR="00410ACA" w:rsidRPr="0037347B" w:rsidRDefault="00410ACA" w:rsidP="00410ACA">
      <w:pPr>
        <w:pStyle w:val="NoParagraphStyle"/>
        <w:suppressAutoHyphens/>
        <w:spacing w:line="240" w:lineRule="auto"/>
        <w:rPr>
          <w:rStyle w:val="Cover01APSMasterStylesCoverHeadlineTitle"/>
          <w:rFonts w:ascii="Verdana-Bold" w:hAnsi="Verdana-Bold" w:cs="Verdana-Bold"/>
          <w:b/>
          <w:bCs/>
          <w:color w:val="0073B3"/>
          <w:sz w:val="40"/>
          <w:szCs w:val="40"/>
        </w:rPr>
      </w:pPr>
      <w:r w:rsidRPr="0037347B">
        <w:rPr>
          <w:rStyle w:val="Cover01APSMasterStylesCoverHeadlineTitle"/>
          <w:rFonts w:ascii="Verdana-Bold" w:hAnsi="Verdana-Bold" w:cs="Verdana-Bold"/>
          <w:b/>
          <w:bCs/>
          <w:color w:val="0073B3"/>
          <w:sz w:val="40"/>
          <w:szCs w:val="40"/>
        </w:rPr>
        <w:t>And</w:t>
      </w:r>
    </w:p>
    <w:p w14:paraId="228E8D84" w14:textId="26A42F6B" w:rsidR="00410ACA" w:rsidRPr="001B5FED" w:rsidRDefault="001B097B" w:rsidP="001B5FED">
      <w:pPr>
        <w:pStyle w:val="NoParagraphStyle"/>
        <w:suppressAutoHyphens/>
        <w:spacing w:line="240" w:lineRule="auto"/>
        <w:rPr>
          <w:rStyle w:val="Cover01APSMasterStylesCoverHeadlineTitle"/>
          <w:rFonts w:ascii="Verdana-Bold" w:hAnsi="Verdana-Bold" w:cs="Verdana-Bold"/>
          <w:b/>
          <w:bCs/>
          <w:color w:val="0073B3"/>
          <w:sz w:val="40"/>
          <w:szCs w:val="40"/>
        </w:rPr>
      </w:pPr>
      <w:r>
        <w:rPr>
          <w:rStyle w:val="Cover01APSMasterStylesCoverHeadlineTitle"/>
          <w:rFonts w:ascii="Verdana-Bold" w:hAnsi="Verdana-Bold" w:cs="Verdana-Bold"/>
          <w:b/>
          <w:bCs/>
          <w:color w:val="0073B3"/>
          <w:sz w:val="40"/>
          <w:szCs w:val="40"/>
        </w:rPr>
        <w:t>Grid Protection Alliance</w:t>
      </w:r>
      <w:r w:rsidR="0037056E">
        <w:rPr>
          <w:rStyle w:val="Cover01APSMasterStylesCoverHeadlineTitle"/>
          <w:rFonts w:ascii="Verdana-Bold" w:hAnsi="Verdana-Bold" w:cs="Verdana-Bold"/>
          <w:b/>
          <w:bCs/>
          <w:color w:val="0073B3"/>
          <w:sz w:val="40"/>
          <w:szCs w:val="40"/>
        </w:rPr>
        <w:t>, Inc.</w:t>
      </w:r>
      <w:r>
        <w:rPr>
          <w:rStyle w:val="Cover01APSMasterStylesCoverHeadlineTitle"/>
          <w:rFonts w:ascii="Verdana-Bold" w:hAnsi="Verdana-Bold" w:cs="Verdana-Bold"/>
          <w:b/>
          <w:bCs/>
          <w:color w:val="0073B3"/>
          <w:sz w:val="40"/>
          <w:szCs w:val="40"/>
        </w:rPr>
        <w:t xml:space="preserve"> </w:t>
      </w:r>
    </w:p>
    <w:p w14:paraId="51D7C656" w14:textId="77777777" w:rsidR="00410ACA" w:rsidRPr="00A37191" w:rsidRDefault="00410ACA" w:rsidP="003E2471"/>
    <w:p w14:paraId="72704363" w14:textId="77777777" w:rsidR="00410ACA" w:rsidRDefault="00410ACA" w:rsidP="003E2471"/>
    <w:p w14:paraId="3EA93753" w14:textId="77777777" w:rsidR="001B5FED" w:rsidRDefault="001B5FED" w:rsidP="003E2471"/>
    <w:p w14:paraId="5A73BB31" w14:textId="77777777" w:rsidR="001B5FED" w:rsidRDefault="001B5FED" w:rsidP="003E2471"/>
    <w:p w14:paraId="6B4689E7" w14:textId="77777777" w:rsidR="001B5FED" w:rsidRDefault="001B5FED" w:rsidP="003E2471"/>
    <w:p w14:paraId="1083B795" w14:textId="77777777" w:rsidR="001B5FED" w:rsidRDefault="001B5FED" w:rsidP="003E2471"/>
    <w:p w14:paraId="691C9E17" w14:textId="77777777" w:rsidR="001B5FED" w:rsidRPr="00A37191" w:rsidRDefault="001B5FED" w:rsidP="003E2471"/>
    <w:p w14:paraId="57D61E8E" w14:textId="7B8711C2" w:rsidR="00410ACA" w:rsidRPr="00A37191" w:rsidRDefault="0028529B" w:rsidP="003E2471">
      <w:r>
        <w:tab/>
      </w:r>
    </w:p>
    <w:p w14:paraId="4C5F1583" w14:textId="77777777" w:rsidR="00410ACA" w:rsidRPr="00A37191" w:rsidRDefault="00410ACA" w:rsidP="003E2471"/>
    <w:p w14:paraId="76C919F4" w14:textId="77777777" w:rsidR="00410ACA" w:rsidRPr="00A37191" w:rsidRDefault="00410ACA" w:rsidP="003E2471"/>
    <w:p w14:paraId="1BF59DE7" w14:textId="77777777" w:rsidR="00410ACA" w:rsidRPr="00A37191" w:rsidRDefault="00410ACA" w:rsidP="003E2471"/>
    <w:p w14:paraId="38B76EED" w14:textId="77777777" w:rsidR="00410ACA" w:rsidRPr="00A37191" w:rsidRDefault="00410ACA" w:rsidP="003E2471"/>
    <w:p w14:paraId="702742ED" w14:textId="77777777" w:rsidR="00410ACA" w:rsidRPr="00A37191" w:rsidRDefault="00410ACA" w:rsidP="003E2471"/>
    <w:p w14:paraId="2D3F6D38" w14:textId="77777777" w:rsidR="00410ACA" w:rsidRPr="00A37191" w:rsidRDefault="00410ACA" w:rsidP="003E2471"/>
    <w:p w14:paraId="754DBF34" w14:textId="77777777" w:rsidR="00410ACA" w:rsidRPr="00A37191" w:rsidRDefault="00410ACA" w:rsidP="003E2471"/>
    <w:p w14:paraId="42AD2121" w14:textId="77777777" w:rsidR="00410ACA" w:rsidRPr="00A37191" w:rsidRDefault="00410ACA" w:rsidP="003E2471"/>
    <w:p w14:paraId="06DCD6EB" w14:textId="77777777" w:rsidR="00410ACA" w:rsidRPr="00A37191" w:rsidRDefault="00410ACA" w:rsidP="003E2471"/>
    <w:p w14:paraId="612DA65F" w14:textId="77777777" w:rsidR="00410ACA" w:rsidRPr="00A37191" w:rsidRDefault="00410ACA" w:rsidP="003E2471"/>
    <w:p w14:paraId="2F5482C6" w14:textId="77777777" w:rsidR="00410ACA" w:rsidRPr="00A37191" w:rsidRDefault="00410ACA" w:rsidP="003E2471"/>
    <w:p w14:paraId="5A6EB3AE" w14:textId="77777777" w:rsidR="00410ACA" w:rsidRPr="00A37191" w:rsidRDefault="00410ACA" w:rsidP="003E2471"/>
    <w:p w14:paraId="63F001FC" w14:textId="77777777" w:rsidR="00410ACA" w:rsidRPr="00A37191" w:rsidRDefault="00410ACA" w:rsidP="003E2471">
      <w:r w:rsidRPr="00A37191">
        <w:t>Arizona Public Service Company</w:t>
      </w:r>
    </w:p>
    <w:p w14:paraId="09891058" w14:textId="77777777" w:rsidR="00410ACA" w:rsidRPr="00A37191" w:rsidRDefault="00410ACA" w:rsidP="003E2471">
      <w:r w:rsidRPr="00A37191">
        <w:t>400 North 5</w:t>
      </w:r>
      <w:r w:rsidRPr="00A37191">
        <w:rPr>
          <w:vertAlign w:val="superscript"/>
        </w:rPr>
        <w:t>th</w:t>
      </w:r>
      <w:r w:rsidRPr="00A37191">
        <w:t xml:space="preserve"> Street</w:t>
      </w:r>
    </w:p>
    <w:p w14:paraId="6A44B3BE" w14:textId="776FBBB1" w:rsidR="00410ACA" w:rsidRPr="00A37191" w:rsidRDefault="00410ACA" w:rsidP="003E2471">
      <w:r w:rsidRPr="00A37191">
        <w:t>Phoenix, AZ 85004</w:t>
      </w:r>
    </w:p>
    <w:p w14:paraId="68B06D91" w14:textId="1B1A15CD" w:rsidR="00410ACA" w:rsidRPr="00A37191" w:rsidRDefault="00410ACA" w:rsidP="003E2471">
      <w:r w:rsidRPr="00A37191">
        <w:t xml:space="preserve">SCM Representative: </w:t>
      </w:r>
      <w:r w:rsidR="001B097B">
        <w:t>Lesley Austin</w:t>
      </w:r>
    </w:p>
    <w:p w14:paraId="61DD0DA3" w14:textId="6AE7B7A8" w:rsidR="00410ACA" w:rsidRPr="00A37191" w:rsidRDefault="00410ACA" w:rsidP="003E2471">
      <w:r w:rsidRPr="00A37191">
        <w:t xml:space="preserve">E-Mail: </w:t>
      </w:r>
      <w:r w:rsidR="001B097B">
        <w:t>lesley.austin@aps.com</w:t>
      </w:r>
    </w:p>
    <w:p w14:paraId="0A28C9E1" w14:textId="78610A3E" w:rsidR="00F65290" w:rsidRPr="00A37191" w:rsidRDefault="00F65290" w:rsidP="003E2471"/>
    <w:p w14:paraId="198FC096" w14:textId="77777777" w:rsidR="00BC346B" w:rsidRDefault="00BC346B" w:rsidP="003E2471"/>
    <w:p w14:paraId="46AE8718" w14:textId="77777777" w:rsidR="001B097B" w:rsidRDefault="001B097B" w:rsidP="003E2471"/>
    <w:p w14:paraId="60779E46" w14:textId="11FEDBD5" w:rsidR="0028529B" w:rsidRDefault="001B097B" w:rsidP="003E2471">
      <w:r w:rsidRPr="0037347B">
        <w:rPr>
          <w:noProof/>
          <w:sz w:val="40"/>
          <w:szCs w:val="40"/>
        </w:rPr>
        <mc:AlternateContent>
          <mc:Choice Requires="wps">
            <w:drawing>
              <wp:anchor distT="0" distB="0" distL="114300" distR="114300" simplePos="0" relativeHeight="251661312" behindDoc="0" locked="0" layoutInCell="1" allowOverlap="1" wp14:anchorId="0A28CA2D" wp14:editId="2734C7DA">
                <wp:simplePos x="0" y="0"/>
                <wp:positionH relativeFrom="column">
                  <wp:posOffset>601980</wp:posOffset>
                </wp:positionH>
                <wp:positionV relativeFrom="paragraph">
                  <wp:posOffset>-191135</wp:posOffset>
                </wp:positionV>
                <wp:extent cx="3657600" cy="342900"/>
                <wp:effectExtent l="1270" t="4445" r="0" b="0"/>
                <wp:wrapTight wrapText="bothSides">
                  <wp:wrapPolygon edited="0">
                    <wp:start x="0" y="0"/>
                    <wp:lineTo x="21600" y="0"/>
                    <wp:lineTo x="21600" y="21600"/>
                    <wp:lineTo x="0" y="2160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8CA3F" w14:textId="77777777" w:rsidR="00B01E71" w:rsidRPr="001818C8" w:rsidRDefault="004F26DA" w:rsidP="008062FD">
                            <w:pPr>
                              <w:pStyle w:val="NoParagraphStyle"/>
                              <w:rPr>
                                <w:rFonts w:ascii="Verdana" w:hAnsi="Verdana" w:cs="Gotham-Medium"/>
                                <w:b/>
                                <w:caps/>
                                <w:color w:val="auto"/>
                                <w:spacing w:val="-1"/>
                                <w:sz w:val="20"/>
                                <w:szCs w:val="18"/>
                              </w:rPr>
                            </w:pPr>
                            <w:r>
                              <w:rPr>
                                <w:rFonts w:ascii="Verdana" w:hAnsi="Verdana" w:cs="Gotham-Medium"/>
                                <w:b/>
                                <w:caps/>
                                <w:color w:val="auto"/>
                                <w:sz w:val="20"/>
                                <w:szCs w:val="36"/>
                              </w:rPr>
                              <w:t>MUTUAL</w:t>
                            </w:r>
                            <w:r w:rsidR="00202D49">
                              <w:rPr>
                                <w:rFonts w:ascii="Verdana" w:hAnsi="Verdana" w:cs="Gotham-Medium"/>
                                <w:b/>
                                <w:caps/>
                                <w:color w:val="auto"/>
                                <w:sz w:val="20"/>
                                <w:szCs w:val="36"/>
                              </w:rPr>
                              <w:t xml:space="preserve"> </w:t>
                            </w:r>
                            <w:r w:rsidR="00B01E71" w:rsidRPr="001818C8">
                              <w:rPr>
                                <w:rFonts w:ascii="Verdana" w:hAnsi="Verdana" w:cs="Gotham-Medium"/>
                                <w:b/>
                                <w:caps/>
                                <w:color w:val="auto"/>
                                <w:sz w:val="20"/>
                                <w:szCs w:val="36"/>
                              </w:rPr>
                              <w:t>CONFIDENTIAL</w:t>
                            </w:r>
                            <w:r>
                              <w:rPr>
                                <w:rFonts w:ascii="Verdana" w:hAnsi="Verdana" w:cs="Gotham-Medium"/>
                                <w:b/>
                                <w:caps/>
                                <w:color w:val="auto"/>
                                <w:sz w:val="20"/>
                                <w:szCs w:val="36"/>
                              </w:rPr>
                              <w:t>ITY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8CA2D" id="_x0000_t202" coordsize="21600,21600" o:spt="202" path="m,l,21600r21600,l21600,xe">
                <v:stroke joinstyle="miter"/>
                <v:path gradientshapeok="t" o:connecttype="rect"/>
              </v:shapetype>
              <v:shape id="Text Box 7" o:spid="_x0000_s1026" type="#_x0000_t202" style="position:absolute;left:0;text-align:left;margin-left:47.4pt;margin-top:-15.05pt;width:4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" filled="f" stroked="f">
                <v:textbox inset=",7.2pt,,7.2pt">
                  <w:txbxContent>
                    <w:p w14:paraId="0A28CA3F" w14:textId="77777777" w:rsidR="00B01E71" w:rsidRPr="001818C8" w:rsidRDefault="004F26DA" w:rsidP="008062FD">
                      <w:pPr>
                        <w:pStyle w:val="NoParagraphStyle"/>
                        <w:rPr>
                          <w:rFonts w:ascii="Verdana" w:hAnsi="Verdana" w:cs="Gotham-Medium"/>
                          <w:b/>
                          <w:caps/>
                          <w:color w:val="auto"/>
                          <w:spacing w:val="-1"/>
                          <w:sz w:val="20"/>
                          <w:szCs w:val="18"/>
                        </w:rPr>
                      </w:pPr>
                      <w:r>
                        <w:rPr>
                          <w:rFonts w:ascii="Verdana" w:hAnsi="Verdana" w:cs="Gotham-Medium"/>
                          <w:b/>
                          <w:caps/>
                          <w:color w:val="auto"/>
                          <w:sz w:val="20"/>
                          <w:szCs w:val="36"/>
                        </w:rPr>
                        <w:t>MUTUAL</w:t>
                      </w:r>
                      <w:r w:rsidR="00202D49">
                        <w:rPr>
                          <w:rFonts w:ascii="Verdana" w:hAnsi="Verdana" w:cs="Gotham-Medium"/>
                          <w:b/>
                          <w:caps/>
                          <w:color w:val="auto"/>
                          <w:sz w:val="20"/>
                          <w:szCs w:val="36"/>
                        </w:rPr>
                        <w:t xml:space="preserve"> </w:t>
                      </w:r>
                      <w:r w:rsidR="00B01E71" w:rsidRPr="001818C8">
                        <w:rPr>
                          <w:rFonts w:ascii="Verdana" w:hAnsi="Verdana" w:cs="Gotham-Medium"/>
                          <w:b/>
                          <w:caps/>
                          <w:color w:val="auto"/>
                          <w:sz w:val="20"/>
                          <w:szCs w:val="36"/>
                        </w:rPr>
                        <w:t>CONFIDENTIAL</w:t>
                      </w:r>
                      <w:r>
                        <w:rPr>
                          <w:rFonts w:ascii="Verdana" w:hAnsi="Verdana" w:cs="Gotham-Medium"/>
                          <w:b/>
                          <w:caps/>
                          <w:color w:val="auto"/>
                          <w:sz w:val="20"/>
                          <w:szCs w:val="36"/>
                        </w:rPr>
                        <w:t>ITY</w:t>
                      </w:r>
                    </w:p>
                  </w:txbxContent>
                </v:textbox>
                <w10:wrap type="tight"/>
              </v:shape>
            </w:pict>
          </mc:Fallback>
        </mc:AlternateContent>
      </w:r>
    </w:p>
    <w:p w14:paraId="0A28C9E2" w14:textId="33D4A5E7" w:rsidR="0028529B" w:rsidRPr="00A37191" w:rsidRDefault="0028529B" w:rsidP="003E2471">
      <w:pPr>
        <w:sectPr w:rsidR="0028529B" w:rsidRPr="00A37191" w:rsidSect="00E9619B">
          <w:footerReference w:type="default" r:id="rId11"/>
          <w:footerReference w:type="first" r:id="rId12"/>
          <w:pgSz w:w="12240" w:h="15840"/>
          <w:pgMar w:top="1440" w:right="1440" w:bottom="1440" w:left="1800" w:header="0" w:footer="576" w:gutter="0"/>
          <w:cols w:space="720"/>
          <w:docGrid w:linePitch="326"/>
        </w:sectPr>
      </w:pPr>
    </w:p>
    <w:p w14:paraId="51687624" w14:textId="6E48E91F" w:rsidR="003E2471" w:rsidRDefault="00A37191" w:rsidP="003E2471">
      <w:pPr>
        <w:pStyle w:val="Heading1"/>
      </w:pPr>
      <w:r w:rsidRPr="00D5230C">
        <w:lastRenderedPageBreak/>
        <w:t>PARTIES.</w:t>
      </w:r>
      <w:r w:rsidRPr="006A2907">
        <w:t xml:space="preserve">  </w:t>
      </w:r>
    </w:p>
    <w:p w14:paraId="1D6CCC81" w14:textId="22113012" w:rsidR="00A37191" w:rsidRPr="00A37191" w:rsidRDefault="00A37191" w:rsidP="003E2471">
      <w:pPr>
        <w:rPr>
          <w:rFonts w:cs="Arial"/>
        </w:rPr>
      </w:pPr>
      <w:r w:rsidRPr="006A2907">
        <w:rPr>
          <w:rFonts w:cs="Arial"/>
        </w:rPr>
        <w:t xml:space="preserve">This Confidentiality Agreement ("Agreement”) is by and between </w:t>
      </w:r>
      <w:r w:rsidR="001B097B">
        <w:rPr>
          <w:rFonts w:cs="Arial"/>
        </w:rPr>
        <w:t xml:space="preserve">Arizona Public Service Company </w:t>
      </w:r>
      <w:r w:rsidRPr="006A2907">
        <w:rPr>
          <w:rFonts w:cs="Arial"/>
        </w:rPr>
        <w:t xml:space="preserve">("Company"), </w:t>
      </w:r>
      <w:r w:rsidRPr="006A2907">
        <w:t>having</w:t>
      </w:r>
      <w:r w:rsidRPr="006A2907">
        <w:rPr>
          <w:spacing w:val="-4"/>
        </w:rPr>
        <w:t xml:space="preserve"> </w:t>
      </w:r>
      <w:r w:rsidRPr="006A2907">
        <w:t>its</w:t>
      </w:r>
      <w:r w:rsidRPr="006A2907">
        <w:rPr>
          <w:spacing w:val="-5"/>
        </w:rPr>
        <w:t xml:space="preserve"> </w:t>
      </w:r>
      <w:r w:rsidRPr="006A2907">
        <w:t>principal</w:t>
      </w:r>
      <w:r w:rsidRPr="006A2907">
        <w:rPr>
          <w:spacing w:val="-7"/>
        </w:rPr>
        <w:t xml:space="preserve"> </w:t>
      </w:r>
      <w:r w:rsidRPr="006A2907">
        <w:t>place</w:t>
      </w:r>
      <w:r w:rsidRPr="006A2907">
        <w:rPr>
          <w:spacing w:val="-7"/>
        </w:rPr>
        <w:t xml:space="preserve"> </w:t>
      </w:r>
      <w:r w:rsidRPr="006A2907">
        <w:t>of</w:t>
      </w:r>
      <w:r w:rsidRPr="006A2907">
        <w:rPr>
          <w:spacing w:val="-6"/>
        </w:rPr>
        <w:t xml:space="preserve"> </w:t>
      </w:r>
      <w:r w:rsidRPr="006A2907">
        <w:t>business</w:t>
      </w:r>
      <w:r w:rsidRPr="006A2907">
        <w:rPr>
          <w:spacing w:val="-5"/>
        </w:rPr>
        <w:t xml:space="preserve"> </w:t>
      </w:r>
      <w:r w:rsidRPr="006A2907">
        <w:t>at</w:t>
      </w:r>
      <w:r w:rsidRPr="006A2907">
        <w:rPr>
          <w:spacing w:val="-4"/>
        </w:rPr>
        <w:t xml:space="preserve"> </w:t>
      </w:r>
      <w:r w:rsidRPr="006A2907">
        <w:t>400</w:t>
      </w:r>
      <w:r w:rsidRPr="006A2907">
        <w:rPr>
          <w:spacing w:val="-7"/>
        </w:rPr>
        <w:t xml:space="preserve"> </w:t>
      </w:r>
      <w:r w:rsidRPr="006A2907">
        <w:t>North</w:t>
      </w:r>
      <w:r w:rsidRPr="006A2907">
        <w:rPr>
          <w:spacing w:val="-6"/>
        </w:rPr>
        <w:t xml:space="preserve"> </w:t>
      </w:r>
      <w:r w:rsidRPr="006A2907">
        <w:t>5th</w:t>
      </w:r>
      <w:r w:rsidRPr="006A2907">
        <w:rPr>
          <w:spacing w:val="-7"/>
        </w:rPr>
        <w:t xml:space="preserve"> </w:t>
      </w:r>
      <w:r w:rsidRPr="006A2907">
        <w:t>Street,</w:t>
      </w:r>
      <w:r w:rsidRPr="006A2907">
        <w:rPr>
          <w:spacing w:val="-4"/>
        </w:rPr>
        <w:t xml:space="preserve"> </w:t>
      </w:r>
      <w:r w:rsidRPr="006A2907">
        <w:t>Phoenix,</w:t>
      </w:r>
      <w:r w:rsidRPr="006A2907">
        <w:rPr>
          <w:spacing w:val="-6"/>
        </w:rPr>
        <w:t xml:space="preserve"> </w:t>
      </w:r>
      <w:r w:rsidRPr="006A2907">
        <w:t>AZ85004,</w:t>
      </w:r>
      <w:r w:rsidRPr="006A2907">
        <w:rPr>
          <w:spacing w:val="-4"/>
        </w:rPr>
        <w:t xml:space="preserve"> </w:t>
      </w:r>
      <w:r w:rsidRPr="006A2907">
        <w:t>acting</w:t>
      </w:r>
      <w:r w:rsidRPr="006A2907">
        <w:rPr>
          <w:spacing w:val="-7"/>
        </w:rPr>
        <w:t xml:space="preserve"> </w:t>
      </w:r>
      <w:r w:rsidRPr="006A2907">
        <w:t>on</w:t>
      </w:r>
      <w:r w:rsidRPr="006A2907">
        <w:rPr>
          <w:spacing w:val="-4"/>
        </w:rPr>
        <w:t xml:space="preserve"> </w:t>
      </w:r>
      <w:r w:rsidRPr="006A2907">
        <w:t>its own</w:t>
      </w:r>
      <w:r w:rsidRPr="006A2907">
        <w:rPr>
          <w:spacing w:val="-12"/>
        </w:rPr>
        <w:t xml:space="preserve"> </w:t>
      </w:r>
      <w:r w:rsidRPr="006A2907">
        <w:t>behalf</w:t>
      </w:r>
      <w:r w:rsidRPr="006A2907">
        <w:rPr>
          <w:spacing w:val="-11"/>
        </w:rPr>
        <w:t xml:space="preserve"> </w:t>
      </w:r>
      <w:r w:rsidRPr="006A2907">
        <w:t>and</w:t>
      </w:r>
      <w:r w:rsidRPr="006A2907">
        <w:rPr>
          <w:spacing w:val="-11"/>
        </w:rPr>
        <w:t xml:space="preserve"> </w:t>
      </w:r>
      <w:r w:rsidRPr="006A2907">
        <w:t>for</w:t>
      </w:r>
      <w:r w:rsidRPr="006A2907">
        <w:rPr>
          <w:spacing w:val="-10"/>
        </w:rPr>
        <w:t xml:space="preserve"> </w:t>
      </w:r>
      <w:r w:rsidRPr="006A2907">
        <w:t>the</w:t>
      </w:r>
      <w:r w:rsidRPr="006A2907">
        <w:rPr>
          <w:spacing w:val="-12"/>
        </w:rPr>
        <w:t xml:space="preserve"> </w:t>
      </w:r>
      <w:r w:rsidRPr="006A2907">
        <w:t>benefit</w:t>
      </w:r>
      <w:r w:rsidRPr="006A2907">
        <w:rPr>
          <w:spacing w:val="-10"/>
        </w:rPr>
        <w:t xml:space="preserve"> </w:t>
      </w:r>
      <w:r w:rsidRPr="006A2907">
        <w:t>of</w:t>
      </w:r>
      <w:r w:rsidRPr="006A2907">
        <w:rPr>
          <w:spacing w:val="-9"/>
        </w:rPr>
        <w:t xml:space="preserve"> </w:t>
      </w:r>
      <w:r w:rsidRPr="006A2907">
        <w:t>Pinnacle</w:t>
      </w:r>
      <w:r w:rsidRPr="006A2907">
        <w:rPr>
          <w:spacing w:val="-9"/>
        </w:rPr>
        <w:t xml:space="preserve"> </w:t>
      </w:r>
      <w:r w:rsidRPr="006A2907">
        <w:t>West</w:t>
      </w:r>
      <w:r w:rsidRPr="006A2907">
        <w:rPr>
          <w:spacing w:val="-11"/>
        </w:rPr>
        <w:t xml:space="preserve"> </w:t>
      </w:r>
      <w:r w:rsidRPr="006A2907">
        <w:t>Capital</w:t>
      </w:r>
      <w:r w:rsidRPr="006A2907">
        <w:rPr>
          <w:spacing w:val="-9"/>
        </w:rPr>
        <w:t xml:space="preserve"> </w:t>
      </w:r>
      <w:r w:rsidRPr="006A2907">
        <w:t>Corporation</w:t>
      </w:r>
      <w:r w:rsidRPr="006A2907">
        <w:rPr>
          <w:spacing w:val="-12"/>
        </w:rPr>
        <w:t xml:space="preserve"> </w:t>
      </w:r>
      <w:r w:rsidRPr="006A2907">
        <w:t xml:space="preserve">(“PNW”) </w:t>
      </w:r>
      <w:r w:rsidR="001B097B">
        <w:t>and Grid Protection Alliance</w:t>
      </w:r>
      <w:r w:rsidR="0099066C">
        <w:t xml:space="preserve">, </w:t>
      </w:r>
      <w:proofErr w:type="spellStart"/>
      <w:r w:rsidR="0099066C">
        <w:t>Inc.,E</w:t>
      </w:r>
      <w:proofErr w:type="spellEnd"/>
      <w:r w:rsidR="001B097B">
        <w:t xml:space="preserve"> </w:t>
      </w:r>
      <w:r w:rsidRPr="006A2907">
        <w:rPr>
          <w:rFonts w:cs="Arial"/>
        </w:rPr>
        <w:t>("Counter Party"),</w:t>
      </w:r>
      <w:r w:rsidRPr="006A2907">
        <w:t xml:space="preserve"> having</w:t>
      </w:r>
      <w:r w:rsidRPr="006A2907">
        <w:rPr>
          <w:spacing w:val="-14"/>
        </w:rPr>
        <w:t xml:space="preserve"> </w:t>
      </w:r>
      <w:r w:rsidRPr="006A2907">
        <w:t>its</w:t>
      </w:r>
      <w:r w:rsidRPr="006A2907">
        <w:rPr>
          <w:spacing w:val="-15"/>
        </w:rPr>
        <w:t xml:space="preserve"> </w:t>
      </w:r>
      <w:r w:rsidRPr="006A2907">
        <w:t>principal</w:t>
      </w:r>
      <w:r w:rsidRPr="006A2907">
        <w:rPr>
          <w:spacing w:val="-18"/>
        </w:rPr>
        <w:t xml:space="preserve"> </w:t>
      </w:r>
      <w:r w:rsidRPr="006A2907">
        <w:t>place</w:t>
      </w:r>
      <w:r w:rsidRPr="006A2907">
        <w:rPr>
          <w:spacing w:val="-16"/>
        </w:rPr>
        <w:t xml:space="preserve"> </w:t>
      </w:r>
      <w:r w:rsidRPr="006A2907">
        <w:t>of</w:t>
      </w:r>
      <w:r w:rsidRPr="006A2907">
        <w:rPr>
          <w:spacing w:val="-15"/>
        </w:rPr>
        <w:t xml:space="preserve"> </w:t>
      </w:r>
      <w:r w:rsidRPr="006A2907">
        <w:t>business</w:t>
      </w:r>
      <w:r w:rsidRPr="006A2907">
        <w:rPr>
          <w:spacing w:val="-15"/>
        </w:rPr>
        <w:t xml:space="preserve"> </w:t>
      </w:r>
      <w:r w:rsidRPr="006A2907">
        <w:t>at</w:t>
      </w:r>
      <w:r w:rsidR="0099066C">
        <w:t xml:space="preserve"> 1100 Market Street, Chattanooga, TN 37402</w:t>
      </w:r>
      <w:r w:rsidRPr="006A2907">
        <w:t>,</w:t>
      </w:r>
      <w:r w:rsidRPr="006A2907">
        <w:rPr>
          <w:spacing w:val="-16"/>
        </w:rPr>
        <w:t xml:space="preserve"> </w:t>
      </w:r>
      <w:r w:rsidRPr="006A2907">
        <w:t>is</w:t>
      </w:r>
      <w:r w:rsidRPr="006A2907">
        <w:rPr>
          <w:spacing w:val="-9"/>
        </w:rPr>
        <w:t xml:space="preserve"> </w:t>
      </w:r>
      <w:r w:rsidRPr="006A2907">
        <w:t>effective</w:t>
      </w:r>
      <w:r w:rsidRPr="006A2907">
        <w:rPr>
          <w:spacing w:val="-11"/>
        </w:rPr>
        <w:t xml:space="preserve"> </w:t>
      </w:r>
      <w:r w:rsidR="0099066C">
        <w:t>May 15, 2024</w:t>
      </w:r>
      <w:r w:rsidR="00940202" w:rsidRPr="006A2907">
        <w:t xml:space="preserve"> </w:t>
      </w:r>
      <w:r w:rsidRPr="006A2907">
        <w:t>(the “Effective Date”)</w:t>
      </w:r>
      <w:r w:rsidRPr="006A2907">
        <w:rPr>
          <w:rFonts w:cs="Arial"/>
        </w:rPr>
        <w:t>.</w:t>
      </w:r>
    </w:p>
    <w:p w14:paraId="71EE2D2E" w14:textId="4B879CEB" w:rsidR="00A37191" w:rsidRPr="00D5230C" w:rsidRDefault="00A37191" w:rsidP="003E2471">
      <w:pPr>
        <w:pStyle w:val="Heading1"/>
      </w:pPr>
      <w:r w:rsidRPr="00D5230C">
        <w:t>RECITALS.</w:t>
      </w:r>
    </w:p>
    <w:p w14:paraId="1D378247" w14:textId="0B02DDED" w:rsidR="00A37191" w:rsidRPr="00A37191" w:rsidRDefault="00A37191" w:rsidP="003E2471">
      <w:pPr>
        <w:pStyle w:val="ListParagraph"/>
        <w:numPr>
          <w:ilvl w:val="1"/>
          <w:numId w:val="24"/>
        </w:numPr>
      </w:pPr>
      <w:r w:rsidRPr="00A37191">
        <w:t xml:space="preserve">Company and Counter Party intend to have discussions and exchange information, in connection with a possible transaction between them regarding </w:t>
      </w:r>
      <w:r w:rsidR="001B097B">
        <w:t xml:space="preserve">Event Data Retrieval Proof of Concept </w:t>
      </w:r>
      <w:r w:rsidRPr="00A37191">
        <w:t xml:space="preserve">(the </w:t>
      </w:r>
      <w:r w:rsidRPr="00A37191">
        <w:rPr>
          <w:b/>
        </w:rPr>
        <w:t>"Permitted Purpose"</w:t>
      </w:r>
      <w:r w:rsidRPr="00A37191">
        <w:t>).</w:t>
      </w:r>
    </w:p>
    <w:p w14:paraId="6E0A066E" w14:textId="77777777" w:rsidR="00A37191" w:rsidRPr="00A37191" w:rsidRDefault="00A37191" w:rsidP="003E2471">
      <w:pPr>
        <w:pStyle w:val="ListParagraph"/>
      </w:pPr>
    </w:p>
    <w:p w14:paraId="04259427" w14:textId="30B15DCE" w:rsidR="00A37191" w:rsidRPr="00A37191" w:rsidRDefault="00A37191" w:rsidP="003E2471">
      <w:pPr>
        <w:pStyle w:val="ListParagraph"/>
        <w:numPr>
          <w:ilvl w:val="1"/>
          <w:numId w:val="24"/>
        </w:numPr>
      </w:pPr>
      <w:r w:rsidRPr="00A37191">
        <w:t>During and in connection with the discussions and exchange of information, the parties may disclose to one another Confidential Information. “</w:t>
      </w:r>
      <w:r w:rsidRPr="00A37191">
        <w:rPr>
          <w:b/>
          <w:bCs/>
        </w:rPr>
        <w:t>Confidential Information</w:t>
      </w:r>
      <w:r w:rsidRPr="00A37191">
        <w:t>” means all nonpublic information relating to the Company and the Counter Party’s business, and all notes, analyses, summaries, and other materials prepared by the Company and the Counter Party or any of their representatives that reflect any Confidential Information.</w:t>
      </w:r>
    </w:p>
    <w:p w14:paraId="1F68862C" w14:textId="77777777" w:rsidR="00A37191" w:rsidRPr="00A37191" w:rsidRDefault="00A37191" w:rsidP="003E2471">
      <w:pPr>
        <w:pStyle w:val="ListParagraph"/>
      </w:pPr>
    </w:p>
    <w:p w14:paraId="40EC81C4" w14:textId="4C3B1F42" w:rsidR="00A37191" w:rsidRPr="00A37191" w:rsidRDefault="00A37191" w:rsidP="003E2471">
      <w:pPr>
        <w:pStyle w:val="ListParagraph"/>
        <w:numPr>
          <w:ilvl w:val="1"/>
          <w:numId w:val="24"/>
        </w:numPr>
      </w:pPr>
      <w:r w:rsidRPr="00A37191">
        <w:t>The parties desire to enter into this Agreement for the purpose of establishing the terms and conditions under which said Confidential Information is to be disclosed and protected.</w:t>
      </w:r>
    </w:p>
    <w:p w14:paraId="132B05C4" w14:textId="77777777" w:rsidR="00A37191" w:rsidRPr="00A37191" w:rsidRDefault="00A37191" w:rsidP="003E2471">
      <w:pPr>
        <w:pStyle w:val="ListParagraph"/>
      </w:pPr>
    </w:p>
    <w:p w14:paraId="7D9220AC" w14:textId="1F52A765" w:rsidR="00A37191" w:rsidRPr="00A37191" w:rsidRDefault="00A37191" w:rsidP="003E2471">
      <w:pPr>
        <w:pStyle w:val="ListParagraph"/>
        <w:numPr>
          <w:ilvl w:val="1"/>
          <w:numId w:val="24"/>
        </w:numPr>
      </w:pPr>
      <w:r w:rsidRPr="00A37191">
        <w:t>In consideration of the foregoing recitals, the terms and conditions of this Agreement, and other good and valuable consideration, the receipt and sufficiency of which are hereby acknowledged, Company and Counter Party hereby agree as follows:</w:t>
      </w:r>
    </w:p>
    <w:p w14:paraId="6030E571" w14:textId="77777777" w:rsidR="000913F8" w:rsidRPr="000913F8" w:rsidRDefault="00A37191" w:rsidP="003E2471">
      <w:pPr>
        <w:pStyle w:val="Heading1"/>
      </w:pPr>
      <w:r w:rsidRPr="00A37191">
        <w:t>DUTY OF NON-DISCLOSURE.</w:t>
      </w:r>
      <w:r w:rsidRPr="006A2907">
        <w:t xml:space="preserve">  </w:t>
      </w:r>
    </w:p>
    <w:p w14:paraId="1CDCF8B8" w14:textId="51B9CE6C" w:rsidR="00A37191" w:rsidRPr="000913F8" w:rsidRDefault="00A37191" w:rsidP="003E2471">
      <w:r w:rsidRPr="000913F8">
        <w:t>Absent the other party’s prior written consent, Company and Counter Party will not: (A) disclose any Confidential Information to any third party; (B) use any Confidential Information for any purpose other than the Permitted Purpose; or (C) reproduce Confidential Information in whole or in part. The parties shall mark all the Confidential Information in tangible form with the legend ‘confidential’, ‘proprietary’, or with similar legend.  With respect to Confidential Information disclosed orally, the parties shall describe the Confidential Information as such at the time of disclosure and shall provide a written confirmation of this description to the other party within seven (7) days after the date of the oral disclosure.  Regardless of whether so marked or described, however, any nonpublic information regarding the customers, employees or contractors of Company shall be deemed to be the Confidential Information of Company.</w:t>
      </w:r>
    </w:p>
    <w:p w14:paraId="160F3135" w14:textId="77777777" w:rsidR="003E2471" w:rsidRDefault="00A37191" w:rsidP="003E2471">
      <w:pPr>
        <w:pStyle w:val="Heading1"/>
      </w:pPr>
      <w:r w:rsidRPr="00A37191">
        <w:t>EXCLUSIONS.</w:t>
      </w:r>
      <w:r w:rsidRPr="006A2907">
        <w:t xml:space="preserve">  </w:t>
      </w:r>
    </w:p>
    <w:p w14:paraId="6989F348" w14:textId="0DDA983E" w:rsidR="00A37191" w:rsidRPr="00A37191" w:rsidRDefault="00A37191" w:rsidP="003E2471">
      <w:r w:rsidRPr="003E2471">
        <w:t>Confidential Information does not include:</w:t>
      </w:r>
    </w:p>
    <w:p w14:paraId="61E9F822" w14:textId="77777777" w:rsidR="0013496F" w:rsidRDefault="00A37191" w:rsidP="003E2471">
      <w:pPr>
        <w:pStyle w:val="ListParagraph"/>
        <w:numPr>
          <w:ilvl w:val="0"/>
          <w:numId w:val="27"/>
        </w:numPr>
      </w:pPr>
      <w:r w:rsidRPr="0013496F">
        <w:t xml:space="preserve">information in the public </w:t>
      </w:r>
      <w:proofErr w:type="gramStart"/>
      <w:r w:rsidRPr="0013496F">
        <w:t>domain;</w:t>
      </w:r>
      <w:proofErr w:type="gramEnd"/>
      <w:r w:rsidRPr="0013496F">
        <w:t xml:space="preserve"> </w:t>
      </w:r>
    </w:p>
    <w:p w14:paraId="2C6875EE" w14:textId="77777777" w:rsidR="0013496F" w:rsidRDefault="00A37191" w:rsidP="003E2471">
      <w:pPr>
        <w:pStyle w:val="ListParagraph"/>
        <w:numPr>
          <w:ilvl w:val="0"/>
          <w:numId w:val="27"/>
        </w:numPr>
      </w:pPr>
      <w:r w:rsidRPr="0013496F">
        <w:t xml:space="preserve">information lawfully known by a party prior to disclosure by the other </w:t>
      </w:r>
      <w:proofErr w:type="gramStart"/>
      <w:r w:rsidRPr="0013496F">
        <w:t>party;</w:t>
      </w:r>
      <w:proofErr w:type="gramEnd"/>
    </w:p>
    <w:p w14:paraId="74F62E88" w14:textId="77777777" w:rsidR="0013496F" w:rsidRDefault="00A37191" w:rsidP="003E2471">
      <w:pPr>
        <w:pStyle w:val="ListParagraph"/>
        <w:numPr>
          <w:ilvl w:val="0"/>
          <w:numId w:val="27"/>
        </w:numPr>
      </w:pPr>
      <w:r w:rsidRPr="0013496F">
        <w:t xml:space="preserve">information rightfully learned from a third party not under restriction of disclosure; and </w:t>
      </w:r>
    </w:p>
    <w:p w14:paraId="01956E04" w14:textId="2F268CD9" w:rsidR="00A37191" w:rsidRPr="0013496F" w:rsidRDefault="00A37191" w:rsidP="003E2471">
      <w:pPr>
        <w:pStyle w:val="ListParagraph"/>
        <w:numPr>
          <w:ilvl w:val="0"/>
          <w:numId w:val="27"/>
        </w:numPr>
      </w:pPr>
      <w:r w:rsidRPr="0013496F">
        <w:t>information that is independently developed</w:t>
      </w:r>
      <w:bookmarkStart w:id="0" w:name="_Hlk78264782"/>
      <w:r w:rsidRPr="0013496F">
        <w:t xml:space="preserve">, as established by documentary evidence, </w:t>
      </w:r>
      <w:bookmarkEnd w:id="0"/>
      <w:r w:rsidRPr="0013496F">
        <w:t>by a party without breach of this Agreement or any other obligations of confidentiality.</w:t>
      </w:r>
    </w:p>
    <w:p w14:paraId="2085EB25" w14:textId="77777777" w:rsidR="003E2471" w:rsidRDefault="00A37191" w:rsidP="003E2471">
      <w:pPr>
        <w:pStyle w:val="Heading1"/>
      </w:pPr>
      <w:r w:rsidRPr="00A37191">
        <w:t>PERMITTED DISCLOSURE.</w:t>
      </w:r>
      <w:r w:rsidRPr="006A2907">
        <w:t xml:space="preserve">   </w:t>
      </w:r>
    </w:p>
    <w:p w14:paraId="273CA90C" w14:textId="17DD5155" w:rsidR="00A37191" w:rsidRDefault="00A37191" w:rsidP="003E2471">
      <w:r w:rsidRPr="00D5230C">
        <w:t>The Company and Counter Party may disclose Confidential Information only to Company Personnel and Counter Party Personnel who have a need to</w:t>
      </w:r>
      <w:r w:rsidRPr="00D5230C">
        <w:rPr>
          <w:spacing w:val="6"/>
        </w:rPr>
        <w:t xml:space="preserve"> </w:t>
      </w:r>
      <w:r w:rsidRPr="00D5230C">
        <w:t>know</w:t>
      </w:r>
      <w:r w:rsidRPr="00D5230C">
        <w:rPr>
          <w:spacing w:val="9"/>
        </w:rPr>
        <w:t xml:space="preserve"> </w:t>
      </w:r>
      <w:r w:rsidRPr="00D5230C">
        <w:t>the</w:t>
      </w:r>
      <w:r w:rsidRPr="00D5230C">
        <w:rPr>
          <w:spacing w:val="9"/>
        </w:rPr>
        <w:t xml:space="preserve"> </w:t>
      </w:r>
      <w:r w:rsidRPr="00D5230C">
        <w:t>Confidential</w:t>
      </w:r>
      <w:r w:rsidRPr="00D5230C">
        <w:rPr>
          <w:spacing w:val="6"/>
        </w:rPr>
        <w:t xml:space="preserve"> </w:t>
      </w:r>
      <w:r w:rsidRPr="00D5230C">
        <w:t>Information</w:t>
      </w:r>
      <w:r w:rsidRPr="00D5230C">
        <w:rPr>
          <w:spacing w:val="6"/>
        </w:rPr>
        <w:t xml:space="preserve"> </w:t>
      </w:r>
      <w:r w:rsidRPr="00D5230C">
        <w:t>sole</w:t>
      </w:r>
      <w:r w:rsidRPr="00D5230C">
        <w:rPr>
          <w:spacing w:val="6"/>
        </w:rPr>
        <w:t xml:space="preserve">ly for </w:t>
      </w:r>
      <w:r w:rsidRPr="00D5230C">
        <w:rPr>
          <w:spacing w:val="7"/>
        </w:rPr>
        <w:t>the Permitted Purpose of this Agreement</w:t>
      </w:r>
      <w:r w:rsidRPr="00D5230C">
        <w:t xml:space="preserve"> and who have agreed to maintain confidentiality in accordance with this Agreement. For the purposes of this Agreement, Company Personnel includes any person working for or on behalf of Company, including its officers, directors, and employees, (“Company Personnel”). Counter Party Personnel includes any person working for or on behalf of Counter Party, including its officers, directors, and employees, (“Counter Party Personnel”). Company and Company Personnel and Counter </w:t>
      </w:r>
      <w:r w:rsidRPr="00D5230C">
        <w:lastRenderedPageBreak/>
        <w:t>Party and Counter Party Personnel will use the same degree of care that the parties ordinarily use with respect to its own proprietary information, but not less than reasonable care. The Company and the Counter Party will be fully liable for any breach of confidentiality obligations by Company Personnel and Counter Party Personnel.</w:t>
      </w:r>
      <w:r w:rsidRPr="006A2907">
        <w:t xml:space="preserve"> </w:t>
      </w:r>
    </w:p>
    <w:p w14:paraId="1CDFBC43" w14:textId="77777777" w:rsidR="003E2471" w:rsidRDefault="00A37191" w:rsidP="003E2471">
      <w:pPr>
        <w:pStyle w:val="Heading1"/>
      </w:pPr>
      <w:r w:rsidRPr="00A37191">
        <w:t>DISCLOSURE REQUIRED BY LAW.</w:t>
      </w:r>
      <w:r w:rsidRPr="006A2907">
        <w:t xml:space="preserve"> </w:t>
      </w:r>
    </w:p>
    <w:p w14:paraId="51E8BFE8" w14:textId="75E99400" w:rsidR="00A37191" w:rsidRPr="00A37191" w:rsidRDefault="00A37191" w:rsidP="003E2471">
      <w:r w:rsidRPr="00D5230C">
        <w:t>If the Company or Counter Party receives any subpoena, court order, or regulatory request requiring or requesting disclosure of Confidential Information, the Company and Counter Party will immediately notify the other party and fully cooperate with the other party in any action the other party deems necessary to protect the Confidential Information. The Company and Counter Party will provide only that portion of the Confidential Information which it is advised in writing by legal counsel is legally required to be disclosed and will exercise all reasonable efforts to obtain a reliable assurance that the Confidential Information will be treated as strictly confidential by any recipient of it.</w:t>
      </w:r>
    </w:p>
    <w:p w14:paraId="45F91C0F" w14:textId="77777777" w:rsidR="003E2471" w:rsidRDefault="00A37191" w:rsidP="003E2471">
      <w:pPr>
        <w:pStyle w:val="Heading1"/>
      </w:pPr>
      <w:r w:rsidRPr="00A37191">
        <w:t>SECURITIES.</w:t>
      </w:r>
      <w:r w:rsidRPr="006A2907">
        <w:t xml:space="preserve">  </w:t>
      </w:r>
    </w:p>
    <w:p w14:paraId="11BA64AA" w14:textId="5C2D03D6" w:rsidR="00A37191" w:rsidRPr="00A37191" w:rsidRDefault="00A37191" w:rsidP="003E2471">
      <w:r w:rsidRPr="00D5230C">
        <w:t>The Counter Party acknowledges that the Counter Party is aware (and that its directors, officers, employees, affiliates, representatives, agents and advisors who are apprised of this matter have been advised) that the United States securities laws prohibit any person who has material non</w:t>
      </w:r>
      <w:r w:rsidRPr="00D5230C">
        <w:noBreakHyphen/>
        <w:t>public information about a company (which would include the Confidential Information) from purchasing or selling securities of such company, or from communicating such information to any other person under circumstances in which it is reasonably foreseeable that such person is likely to purchase or sell such securities and that the Counter Party will not use nor permit the use of such Confidential Information for its or others own benefit or in a manner that would be in violation of such laws.</w:t>
      </w:r>
    </w:p>
    <w:p w14:paraId="55829960" w14:textId="77777777" w:rsidR="003E2471" w:rsidRDefault="00A37191" w:rsidP="003E2471">
      <w:pPr>
        <w:pStyle w:val="Heading1"/>
      </w:pPr>
      <w:r w:rsidRPr="00A37191">
        <w:t>RELATIONSHIP OF THE PARTIES.</w:t>
      </w:r>
      <w:r w:rsidRPr="006A2907">
        <w:t xml:space="preserve">   </w:t>
      </w:r>
    </w:p>
    <w:p w14:paraId="28947FA3" w14:textId="6A8A44E9" w:rsidR="00A37191" w:rsidRPr="00A37191" w:rsidRDefault="00A37191" w:rsidP="003E2471">
      <w:r w:rsidRPr="00D5230C">
        <w:t>Each party agrees that unless and until a definitive agreement regarding a possible transaction between the parties has been executed and delivered by the parties, and in such event, only to the extent provided in such definitive agreement, neither party shall be under any legal obligation of any kind whatsoever with respect to any possible transaction or project between the parties by virtue of this Agreement, except for the obligations of confidentiality specifically agreed to herein.</w:t>
      </w:r>
    </w:p>
    <w:p w14:paraId="20774F3F" w14:textId="77777777" w:rsidR="003E2471" w:rsidRDefault="00A37191" w:rsidP="003E2471">
      <w:pPr>
        <w:pStyle w:val="Heading1"/>
      </w:pPr>
      <w:r w:rsidRPr="006A2907">
        <w:t xml:space="preserve">NO WARRANTIES.  </w:t>
      </w:r>
    </w:p>
    <w:p w14:paraId="6FC5E824" w14:textId="5EA5FA11" w:rsidR="00A37191" w:rsidRPr="006A2907" w:rsidRDefault="00A37191" w:rsidP="003E2471">
      <w:r w:rsidRPr="00D5230C">
        <w:t>THE PARTIES PROVIDE CONFIDENTIAL INFORMATION ON AN “AS IS” BASIS, WITHOUT ANY WARRANTY WHATSOEVER. THE PARTIES HEREBY NEGATE AND DISCLAIM ALL EXPRESS AND IMPLIED WARRANTIES, WHETHER STATUTORY OR ARISING FROM COURSE OF DEALING, INCLUDING WITHOUT LIMITATION, ANY WARRANTIES OF MERCHANTABILITY, PROFITABILITY, SUITABILITY, TITLE, NON-INFRINGEMENT, OR FITNESS FOR A PARTICULAR PURPOSE. THE RECEIVING PARTY UNDERSTANDS AND AGREES THAT THE CONFIDENTIAL INFORMATION PROVIDED BY THE DISCLOSING PARTY MAY BE INACCURATE, INCOMPLETE OR UNRELIABLE. THE RECEIVING PARTY ACKNOWLEDGES THAT ANY RELIANCE ON THE DISCLOSING PARTY’S CONFIDENTIAL INFORMATION IS AT THEIR OWN RISK.</w:t>
      </w:r>
      <w:r w:rsidRPr="006A2907">
        <w:t xml:space="preserve"> </w:t>
      </w:r>
    </w:p>
    <w:p w14:paraId="07C48829" w14:textId="77777777" w:rsidR="003E2471" w:rsidRDefault="00A37191" w:rsidP="003E2471">
      <w:pPr>
        <w:pStyle w:val="Heading1"/>
      </w:pPr>
      <w:r w:rsidRPr="006A2907">
        <w:t xml:space="preserve">TERM AND TERMINATION.  </w:t>
      </w:r>
    </w:p>
    <w:p w14:paraId="29C381D0" w14:textId="3B8566C6" w:rsidR="00A37191" w:rsidRPr="006A2907" w:rsidRDefault="00A37191" w:rsidP="003E2471">
      <w:r w:rsidRPr="00D5230C">
        <w:t>The term of this Agreement shall continue from the Effective Date and will govern all disclosures of Confidential Information thereafter until no later than</w:t>
      </w:r>
      <w:r w:rsidRPr="00D5230C">
        <w:rPr>
          <w:spacing w:val="-3"/>
        </w:rPr>
        <w:t xml:space="preserve"> </w:t>
      </w:r>
      <w:r w:rsidR="0013496F" w:rsidRPr="00D5230C">
        <w:rPr>
          <w:b/>
          <w:bCs/>
          <w:spacing w:val="-3"/>
        </w:rPr>
        <w:fldChar w:fldCharType="begin">
          <w:ffData>
            <w:name w:val="Text14"/>
            <w:enabled/>
            <w:calcOnExit w:val="0"/>
            <w:helpText w:type="autoText" w:val="&lt;contract_expiration_date&gt;"/>
            <w:textInput>
              <w:default w:val="Contract Expiration Date"/>
            </w:textInput>
          </w:ffData>
        </w:fldChar>
      </w:r>
      <w:bookmarkStart w:id="1" w:name="Text14"/>
      <w:r w:rsidR="0013496F" w:rsidRPr="00D5230C">
        <w:rPr>
          <w:spacing w:val="-3"/>
        </w:rPr>
        <w:instrText xml:space="preserve"> FORMTEXT </w:instrText>
      </w:r>
      <w:r w:rsidR="0013496F" w:rsidRPr="00D5230C">
        <w:rPr>
          <w:b/>
          <w:bCs/>
          <w:spacing w:val="-3"/>
        </w:rPr>
      </w:r>
      <w:r w:rsidR="0013496F" w:rsidRPr="00D5230C">
        <w:rPr>
          <w:b/>
          <w:bCs/>
          <w:spacing w:val="-3"/>
        </w:rPr>
        <w:fldChar w:fldCharType="separate"/>
      </w:r>
      <w:r w:rsidR="0013496F" w:rsidRPr="00D5230C">
        <w:rPr>
          <w:spacing w:val="-3"/>
        </w:rPr>
        <w:t xml:space="preserve">Contract Expiration </w:t>
      </w:r>
      <w:proofErr w:type="spellStart"/>
      <w:r w:rsidR="0013496F" w:rsidRPr="00D5230C">
        <w:rPr>
          <w:spacing w:val="-3"/>
        </w:rPr>
        <w:t>Date</w:t>
      </w:r>
      <w:r w:rsidR="0013496F" w:rsidRPr="00D5230C">
        <w:rPr>
          <w:b/>
          <w:bCs/>
          <w:spacing w:val="-3"/>
        </w:rPr>
        <w:fldChar w:fldCharType="end"/>
      </w:r>
      <w:bookmarkEnd w:id="1"/>
      <w:r w:rsidRPr="00D5230C">
        <w:rPr>
          <w:spacing w:val="-3"/>
        </w:rPr>
        <w:t>unless</w:t>
      </w:r>
      <w:proofErr w:type="spellEnd"/>
      <w:r w:rsidRPr="00D5230C">
        <w:rPr>
          <w:spacing w:val="-3"/>
        </w:rPr>
        <w:t xml:space="preserve"> </w:t>
      </w:r>
      <w:r w:rsidRPr="00D5230C">
        <w:t>terminated earlier by either party upon 30 days’ written notice to the other party.</w:t>
      </w:r>
      <w:r w:rsidRPr="006A2907">
        <w:t xml:space="preserve"> </w:t>
      </w:r>
    </w:p>
    <w:p w14:paraId="28814F10" w14:textId="77777777" w:rsidR="003E2471" w:rsidRDefault="00A37191" w:rsidP="003E2471">
      <w:pPr>
        <w:pStyle w:val="Heading1"/>
      </w:pPr>
      <w:r w:rsidRPr="006A2907">
        <w:t xml:space="preserve">SURVIVAL OF OBLIGATIONS.  </w:t>
      </w:r>
    </w:p>
    <w:p w14:paraId="05A6E798" w14:textId="214328CF" w:rsidR="00A37191" w:rsidRPr="006A2907" w:rsidRDefault="00A37191" w:rsidP="003E2471">
      <w:r w:rsidRPr="00D5230C">
        <w:t xml:space="preserve">Unless the parties agree otherwise, these confidentiality obligations will survive for three (3) years after termination or expiration of this Agreement, except that such obligations will not expire for any Confidential Information that includes (a) trade secrets, (b) personal information that permits the identity of an individual to be directly or indirectly inferred, linked or linkable to an individual, (c) financial or </w:t>
      </w:r>
      <w:r w:rsidRPr="00D5230C">
        <w:lastRenderedPageBreak/>
        <w:t>medical information of an individual, and (d) cybersecurity, and physical security information related to Company.</w:t>
      </w:r>
      <w:r w:rsidRPr="006A2907">
        <w:t xml:space="preserve"> </w:t>
      </w:r>
    </w:p>
    <w:p w14:paraId="631E0094" w14:textId="77777777" w:rsidR="003E2471" w:rsidRDefault="00A37191" w:rsidP="003E2471">
      <w:pPr>
        <w:pStyle w:val="Heading1"/>
      </w:pPr>
      <w:r w:rsidRPr="006A2907">
        <w:t xml:space="preserve">RETURN OF CONFIDENTIAL INFORMATION. </w:t>
      </w:r>
    </w:p>
    <w:p w14:paraId="0C600563" w14:textId="5927B37F" w:rsidR="00A37191" w:rsidRPr="006A2907" w:rsidRDefault="00A37191" w:rsidP="003E2471">
      <w:r w:rsidRPr="00D5230C">
        <w:t>Within fifteen (15) days following the earlier of: (A) the Company or Counter Party’s request; or (B) termination of this Agreement under which Confidential Information was provided to Company or Counter Party; the Company or Counter Party will promptly, at its own expense, return to the other party (or, at the other party’s option, destroy or erase) all Confidential Information and any copies or other physical embodiments of the Confidential Information. In such case the Company or Counter Party will certify in writing to the other party that all such Confidential Information has been so returned, erased, or destroyed.</w:t>
      </w:r>
    </w:p>
    <w:p w14:paraId="1C3AD86E" w14:textId="77777777" w:rsidR="003E2471" w:rsidRDefault="00A37191" w:rsidP="003E2471">
      <w:pPr>
        <w:pStyle w:val="Heading1"/>
      </w:pPr>
      <w:r w:rsidRPr="006A2907">
        <w:t xml:space="preserve">COSTS AND EXPENSES.  </w:t>
      </w:r>
    </w:p>
    <w:p w14:paraId="2FF523FA" w14:textId="554A3E0A" w:rsidR="00A37191" w:rsidRPr="006A2907" w:rsidRDefault="00A37191" w:rsidP="003E2471">
      <w:r w:rsidRPr="00D5230C">
        <w:t>Each party will pay its own costs and expenses incurred in connection with this Agreement and the Permitted Purpose.</w:t>
      </w:r>
    </w:p>
    <w:p w14:paraId="00A8810A" w14:textId="77777777" w:rsidR="003E2471" w:rsidRDefault="00A37191" w:rsidP="003E2471">
      <w:pPr>
        <w:pStyle w:val="Heading1"/>
      </w:pPr>
      <w:r w:rsidRPr="006A2907">
        <w:t xml:space="preserve">OWNERSHIP OF CONFIDENTIAL INFORMATION.  </w:t>
      </w:r>
    </w:p>
    <w:p w14:paraId="101B79BF" w14:textId="44E42D3E" w:rsidR="00A37191" w:rsidRPr="006A2907" w:rsidRDefault="00A37191" w:rsidP="003E2471">
      <w:r w:rsidRPr="00D5230C">
        <w:t xml:space="preserve">All Confidential Information provided by the </w:t>
      </w:r>
      <w:proofErr w:type="gramStart"/>
      <w:r w:rsidRPr="00D5230C">
        <w:t>Company</w:t>
      </w:r>
      <w:proofErr w:type="gramEnd"/>
      <w:r w:rsidRPr="00D5230C">
        <w:t xml:space="preserve"> or the Counter Party remains its property and the other party obtains no right of any kind to any Confidential Information provided to it.  </w:t>
      </w:r>
    </w:p>
    <w:p w14:paraId="6EC4C603" w14:textId="77777777" w:rsidR="003E2471" w:rsidRDefault="00A37191" w:rsidP="003E2471">
      <w:pPr>
        <w:pStyle w:val="Heading1"/>
      </w:pPr>
      <w:r w:rsidRPr="006A2907">
        <w:t xml:space="preserve">NO LICENSES.   </w:t>
      </w:r>
    </w:p>
    <w:p w14:paraId="5CE3C15F" w14:textId="18C593D3" w:rsidR="00A37191" w:rsidRPr="006A2907" w:rsidRDefault="00A37191" w:rsidP="003E2471">
      <w:r w:rsidRPr="00D5230C">
        <w:t>Except as otherwise expressly stated herein, each party acknowledges that this Agreement is not intended to and does not grant, expressly or by implication, any right or license to any permit, patent, trademark, copyright, trade secret, improvement, or any other intellectual property right or similar proprietary right of any kind that the other party may possess.</w:t>
      </w:r>
    </w:p>
    <w:p w14:paraId="43CEA19F" w14:textId="77777777" w:rsidR="003E2471" w:rsidRDefault="00A37191" w:rsidP="003E2471">
      <w:pPr>
        <w:pStyle w:val="Heading1"/>
      </w:pPr>
      <w:r w:rsidRPr="006A2907">
        <w:t xml:space="preserve">REMEDIES.   </w:t>
      </w:r>
    </w:p>
    <w:p w14:paraId="0B7C19F7" w14:textId="571460B3" w:rsidR="00A37191" w:rsidRPr="006A2907" w:rsidRDefault="00A37191" w:rsidP="003E2471">
      <w:r w:rsidRPr="00D5230C">
        <w:t>The unauthorized disclosure of Confidential Information may cause irreparable harm to the Company or Counter Party</w:t>
      </w:r>
      <w:r w:rsidRPr="00D5230C">
        <w:rPr>
          <w:spacing w:val="-17"/>
        </w:rPr>
        <w:t xml:space="preserve"> </w:t>
      </w:r>
      <w:r w:rsidRPr="00D5230C">
        <w:t>and</w:t>
      </w:r>
      <w:r w:rsidRPr="00D5230C">
        <w:rPr>
          <w:spacing w:val="-15"/>
        </w:rPr>
        <w:t xml:space="preserve"> </w:t>
      </w:r>
      <w:r w:rsidRPr="00D5230C">
        <w:t>the Company or Counter Party may</w:t>
      </w:r>
      <w:r w:rsidRPr="00D5230C">
        <w:rPr>
          <w:spacing w:val="-16"/>
        </w:rPr>
        <w:t xml:space="preserve"> </w:t>
      </w:r>
      <w:r w:rsidRPr="00D5230C">
        <w:t>choose</w:t>
      </w:r>
      <w:r w:rsidRPr="00D5230C">
        <w:rPr>
          <w:spacing w:val="-18"/>
        </w:rPr>
        <w:t xml:space="preserve"> </w:t>
      </w:r>
      <w:r w:rsidRPr="00D5230C">
        <w:t>to</w:t>
      </w:r>
      <w:r w:rsidRPr="00D5230C">
        <w:rPr>
          <w:spacing w:val="-15"/>
        </w:rPr>
        <w:t xml:space="preserve"> </w:t>
      </w:r>
      <w:r w:rsidRPr="00D5230C">
        <w:t>enforce</w:t>
      </w:r>
      <w:r w:rsidRPr="00D5230C">
        <w:rPr>
          <w:spacing w:val="-15"/>
        </w:rPr>
        <w:t xml:space="preserve"> </w:t>
      </w:r>
      <w:r w:rsidRPr="00D5230C">
        <w:t>its</w:t>
      </w:r>
      <w:r w:rsidRPr="00D5230C">
        <w:rPr>
          <w:spacing w:val="-14"/>
        </w:rPr>
        <w:t xml:space="preserve"> </w:t>
      </w:r>
      <w:r w:rsidRPr="00D5230C">
        <w:t>rights</w:t>
      </w:r>
      <w:r w:rsidRPr="00D5230C">
        <w:rPr>
          <w:spacing w:val="-16"/>
        </w:rPr>
        <w:t xml:space="preserve"> </w:t>
      </w:r>
      <w:r w:rsidRPr="00D5230C">
        <w:t>in</w:t>
      </w:r>
      <w:r w:rsidRPr="00D5230C">
        <w:rPr>
          <w:spacing w:val="-15"/>
        </w:rPr>
        <w:t xml:space="preserve"> </w:t>
      </w:r>
      <w:r w:rsidRPr="00D5230C">
        <w:t>a</w:t>
      </w:r>
      <w:r w:rsidRPr="00D5230C">
        <w:rPr>
          <w:spacing w:val="-15"/>
        </w:rPr>
        <w:t xml:space="preserve"> </w:t>
      </w:r>
      <w:r w:rsidRPr="00D5230C">
        <w:t>legal</w:t>
      </w:r>
      <w:r w:rsidRPr="00D5230C">
        <w:rPr>
          <w:spacing w:val="-16"/>
        </w:rPr>
        <w:t xml:space="preserve"> </w:t>
      </w:r>
      <w:r w:rsidRPr="00D5230C">
        <w:t>proceeding.</w:t>
      </w:r>
      <w:r w:rsidRPr="00D5230C">
        <w:rPr>
          <w:spacing w:val="24"/>
        </w:rPr>
        <w:t xml:space="preserve"> </w:t>
      </w:r>
      <w:r w:rsidRPr="00D5230C">
        <w:t>In</w:t>
      </w:r>
      <w:r w:rsidRPr="00D5230C">
        <w:rPr>
          <w:spacing w:val="-18"/>
        </w:rPr>
        <w:t xml:space="preserve"> </w:t>
      </w:r>
      <w:r w:rsidRPr="00D5230C">
        <w:t>such</w:t>
      </w:r>
      <w:r w:rsidRPr="00D5230C">
        <w:rPr>
          <w:spacing w:val="-18"/>
        </w:rPr>
        <w:t xml:space="preserve"> </w:t>
      </w:r>
      <w:r w:rsidRPr="00D5230C">
        <w:t>a</w:t>
      </w:r>
      <w:r w:rsidRPr="00D5230C">
        <w:rPr>
          <w:spacing w:val="-15"/>
        </w:rPr>
        <w:t xml:space="preserve"> </w:t>
      </w:r>
      <w:r w:rsidRPr="00D5230C">
        <w:t>proceeding, the Company or Counter Party will not assert that the other party has an adequate remedy at law with respect to actual or threatened disclosure and will not seek to require the other party to post a bond. The parties agree that specific</w:t>
      </w:r>
      <w:r w:rsidRPr="00D5230C">
        <w:rPr>
          <w:spacing w:val="-11"/>
        </w:rPr>
        <w:t xml:space="preserve"> </w:t>
      </w:r>
      <w:r w:rsidRPr="00D5230C">
        <w:t>performance</w:t>
      </w:r>
      <w:r w:rsidRPr="00D5230C">
        <w:rPr>
          <w:spacing w:val="-12"/>
        </w:rPr>
        <w:t xml:space="preserve"> </w:t>
      </w:r>
      <w:r w:rsidRPr="00D5230C">
        <w:t>or</w:t>
      </w:r>
      <w:r w:rsidRPr="00D5230C">
        <w:rPr>
          <w:spacing w:val="-10"/>
        </w:rPr>
        <w:t xml:space="preserve"> </w:t>
      </w:r>
      <w:r w:rsidRPr="00D5230C">
        <w:t>injunctive</w:t>
      </w:r>
      <w:r w:rsidRPr="00D5230C">
        <w:rPr>
          <w:spacing w:val="-14"/>
        </w:rPr>
        <w:t xml:space="preserve"> </w:t>
      </w:r>
      <w:r w:rsidRPr="00D5230C">
        <w:t>relief,</w:t>
      </w:r>
      <w:r w:rsidRPr="00D5230C">
        <w:rPr>
          <w:spacing w:val="-12"/>
        </w:rPr>
        <w:t xml:space="preserve"> </w:t>
      </w:r>
      <w:r w:rsidRPr="00D5230C">
        <w:t>in</w:t>
      </w:r>
      <w:r w:rsidRPr="00D5230C">
        <w:rPr>
          <w:spacing w:val="-12"/>
        </w:rPr>
        <w:t xml:space="preserve"> </w:t>
      </w:r>
      <w:r w:rsidRPr="00D5230C">
        <w:t>addition</w:t>
      </w:r>
      <w:r w:rsidRPr="00D5230C">
        <w:rPr>
          <w:spacing w:val="-12"/>
        </w:rPr>
        <w:t xml:space="preserve"> </w:t>
      </w:r>
      <w:r w:rsidRPr="00D5230C">
        <w:t>to</w:t>
      </w:r>
      <w:r w:rsidRPr="00D5230C">
        <w:rPr>
          <w:spacing w:val="-11"/>
        </w:rPr>
        <w:t xml:space="preserve"> </w:t>
      </w:r>
      <w:r w:rsidRPr="00D5230C">
        <w:t>other</w:t>
      </w:r>
      <w:r w:rsidRPr="00D5230C">
        <w:rPr>
          <w:spacing w:val="-11"/>
        </w:rPr>
        <w:t xml:space="preserve"> </w:t>
      </w:r>
      <w:r w:rsidRPr="00D5230C">
        <w:t>legal</w:t>
      </w:r>
      <w:r w:rsidRPr="00D5230C">
        <w:rPr>
          <w:spacing w:val="-13"/>
        </w:rPr>
        <w:t xml:space="preserve"> </w:t>
      </w:r>
      <w:r w:rsidRPr="00D5230C">
        <w:t>and</w:t>
      </w:r>
      <w:r w:rsidRPr="00D5230C">
        <w:rPr>
          <w:spacing w:val="-12"/>
        </w:rPr>
        <w:t xml:space="preserve"> </w:t>
      </w:r>
      <w:r w:rsidRPr="00D5230C">
        <w:t>equitable</w:t>
      </w:r>
      <w:r w:rsidRPr="00D5230C">
        <w:rPr>
          <w:spacing w:val="-14"/>
        </w:rPr>
        <w:t xml:space="preserve"> </w:t>
      </w:r>
      <w:r w:rsidRPr="00D5230C">
        <w:t>relief,</w:t>
      </w:r>
      <w:r w:rsidRPr="00D5230C">
        <w:rPr>
          <w:spacing w:val="-15"/>
        </w:rPr>
        <w:t xml:space="preserve"> </w:t>
      </w:r>
      <w:r w:rsidRPr="00D5230C">
        <w:t>are</w:t>
      </w:r>
      <w:r w:rsidRPr="00D5230C">
        <w:rPr>
          <w:spacing w:val="-11"/>
        </w:rPr>
        <w:t xml:space="preserve"> </w:t>
      </w:r>
      <w:r w:rsidRPr="00D5230C">
        <w:t>appropriate remedies for any actual or threatened violation or breach of this</w:t>
      </w:r>
      <w:r w:rsidRPr="00D5230C">
        <w:rPr>
          <w:spacing w:val="-7"/>
        </w:rPr>
        <w:t xml:space="preserve"> </w:t>
      </w:r>
      <w:r w:rsidRPr="00D5230C">
        <w:t xml:space="preserve">Agreement, </w:t>
      </w:r>
      <w:r w:rsidRPr="00D5230C">
        <w:rPr>
          <w:rFonts w:cs="Arial"/>
        </w:rPr>
        <w:t xml:space="preserve">although neither party shall be entitled to any special, consequential, </w:t>
      </w:r>
      <w:proofErr w:type="gramStart"/>
      <w:r w:rsidRPr="00D5230C">
        <w:rPr>
          <w:rFonts w:cs="Arial"/>
        </w:rPr>
        <w:t>indirect</w:t>
      </w:r>
      <w:proofErr w:type="gramEnd"/>
      <w:r w:rsidRPr="00D5230C">
        <w:rPr>
          <w:rFonts w:cs="Arial"/>
        </w:rPr>
        <w:t xml:space="preserve"> or punitive damages as a result of a breach of this Agreement, whether a claim is based in contract, tort, or otherwise.</w:t>
      </w:r>
      <w:r w:rsidRPr="006A2907">
        <w:rPr>
          <w:rFonts w:cs="Arial"/>
        </w:rPr>
        <w:t xml:space="preserve">  </w:t>
      </w:r>
    </w:p>
    <w:p w14:paraId="0496883A" w14:textId="77777777" w:rsidR="003E2471" w:rsidRDefault="00A37191" w:rsidP="003E2471">
      <w:pPr>
        <w:pStyle w:val="Heading1"/>
      </w:pPr>
      <w:r w:rsidRPr="006A2907">
        <w:t xml:space="preserve">NO WAIVER.   </w:t>
      </w:r>
    </w:p>
    <w:p w14:paraId="189E07C2" w14:textId="7B519A39" w:rsidR="00A37191" w:rsidRPr="006A2907" w:rsidRDefault="00A37191" w:rsidP="003E2471">
      <w:r w:rsidRPr="00D5230C">
        <w:t>No statement, course of conduct, course of dealing, or other action will be construed as a waiver. Any waiver must be in writing and signed by the party granting the</w:t>
      </w:r>
      <w:r w:rsidRPr="00D5230C">
        <w:rPr>
          <w:spacing w:val="-15"/>
        </w:rPr>
        <w:t xml:space="preserve"> </w:t>
      </w:r>
      <w:r w:rsidRPr="00D5230C">
        <w:t>waiver.</w:t>
      </w:r>
    </w:p>
    <w:p w14:paraId="663264C9" w14:textId="77777777" w:rsidR="003E2471" w:rsidRDefault="00A37191" w:rsidP="003E2471">
      <w:pPr>
        <w:pStyle w:val="Heading1"/>
      </w:pPr>
      <w:r w:rsidRPr="006A2907">
        <w:t xml:space="preserve">ASSIGNMENT.  </w:t>
      </w:r>
    </w:p>
    <w:p w14:paraId="4EAC0819" w14:textId="1ECE2A1D" w:rsidR="00A37191" w:rsidRPr="006A2907" w:rsidRDefault="00A37191" w:rsidP="003E2471">
      <w:r w:rsidRPr="00D5230C">
        <w:t>Neither party may assign its rights or delegate its duties under this Agreement without the prior written consent of the other party, or otherwise dispose of any right, title or interest in all or part of this Agreement, including assignment by operation of law or otherwise, without such consent.  Either party may grant or withhold consent in its sole discretion; provided, however, that Company may assign this Agreement, in whole or in part, without Counter Party’s consent, to its parent, Pinnacle West Capital Corporation ("PNW"), or to any affiliate or subsidiary of PNW. Any assignment or delegation by either party in breach of this Section shall be null and void and of no legal force or effect.  The terms and provisions of this Agreement shall be binding upon and inure to the benefit of any permitted successor of either party.</w:t>
      </w:r>
    </w:p>
    <w:p w14:paraId="20DDB778" w14:textId="77777777" w:rsidR="003E2471" w:rsidRDefault="00A37191" w:rsidP="003E2471">
      <w:pPr>
        <w:pStyle w:val="Heading1"/>
      </w:pPr>
      <w:r w:rsidRPr="006A2907">
        <w:t xml:space="preserve">SEVERABILITY.  </w:t>
      </w:r>
    </w:p>
    <w:p w14:paraId="5DA0F7C3" w14:textId="0551740D" w:rsidR="00A37191" w:rsidRPr="006A2907" w:rsidRDefault="00A37191" w:rsidP="003E2471">
      <w:r w:rsidRPr="00D5230C">
        <w:lastRenderedPageBreak/>
        <w:t xml:space="preserve">If any provision of this Agreement is held to be </w:t>
      </w:r>
      <w:proofErr w:type="gramStart"/>
      <w:r w:rsidRPr="00D5230C">
        <w:t>invalid  by</w:t>
      </w:r>
      <w:proofErr w:type="gramEnd"/>
      <w:r w:rsidRPr="00D5230C">
        <w:t xml:space="preserve"> any court of competent jurisdiction, the rest of this Agreement will remain in full force and effect.</w:t>
      </w:r>
    </w:p>
    <w:p w14:paraId="477DC996" w14:textId="77777777" w:rsidR="003E2471" w:rsidRDefault="00A37191" w:rsidP="003E2471">
      <w:pPr>
        <w:pStyle w:val="Heading1"/>
      </w:pPr>
      <w:r w:rsidRPr="006A2907">
        <w:t xml:space="preserve">ENTIRE AGREEMENT.  </w:t>
      </w:r>
    </w:p>
    <w:p w14:paraId="75DF154B" w14:textId="187B266C" w:rsidR="00A37191" w:rsidRPr="006A2907" w:rsidRDefault="00A37191" w:rsidP="003E2471">
      <w:r w:rsidRPr="00D5230C">
        <w:t xml:space="preserve">This Agreement contains the final and complete agreement between the parties concerning its subject matter and supersedes all prior communications pertaining to the Permitted Purpose.  </w:t>
      </w:r>
    </w:p>
    <w:p w14:paraId="5215052D" w14:textId="77777777" w:rsidR="003E2471" w:rsidRDefault="00A37191" w:rsidP="003E2471">
      <w:pPr>
        <w:pStyle w:val="Heading1"/>
      </w:pPr>
      <w:r w:rsidRPr="006A2907">
        <w:t xml:space="preserve">GOVERNING LAW. </w:t>
      </w:r>
    </w:p>
    <w:p w14:paraId="207DB4DB" w14:textId="4CA787E4" w:rsidR="00A37191" w:rsidRPr="006A2907" w:rsidRDefault="00A37191" w:rsidP="003E2471">
      <w:r w:rsidRPr="00D5230C">
        <w:t>This Agreement shall be governed by and interpreted under Arizona law, without regard to any conflict of laws provision.  Any legal suit, action or proceeding arising directly or indirectly out of this Agreement will be initiated in state and federal court in Maricopa County, Arizona.</w:t>
      </w:r>
    </w:p>
    <w:p w14:paraId="2CDB5A8A" w14:textId="77777777" w:rsidR="003E2471" w:rsidRDefault="00A37191" w:rsidP="003E2471">
      <w:pPr>
        <w:pStyle w:val="Heading1"/>
      </w:pPr>
      <w:r w:rsidRPr="006A2907">
        <w:t xml:space="preserve">AMENDMENTS.  </w:t>
      </w:r>
    </w:p>
    <w:p w14:paraId="140A4D86" w14:textId="7A370C2F" w:rsidR="00A37191" w:rsidRPr="006A2907" w:rsidRDefault="00A37191" w:rsidP="003E2471">
      <w:r w:rsidRPr="00D5230C">
        <w:t>Any amendment to this Agreement must be in a writing signed by an authorized representative of each</w:t>
      </w:r>
      <w:r w:rsidRPr="00D5230C">
        <w:rPr>
          <w:spacing w:val="-2"/>
        </w:rPr>
        <w:t xml:space="preserve"> </w:t>
      </w:r>
      <w:r w:rsidRPr="00D5230C">
        <w:t>party.</w:t>
      </w:r>
    </w:p>
    <w:p w14:paraId="50DEB03E" w14:textId="77777777" w:rsidR="003E2471" w:rsidRDefault="00A37191" w:rsidP="003E2471">
      <w:pPr>
        <w:pStyle w:val="Heading1"/>
      </w:pPr>
      <w:r w:rsidRPr="006A2907">
        <w:t xml:space="preserve">NOTICES.  </w:t>
      </w:r>
    </w:p>
    <w:p w14:paraId="33ADEE2B" w14:textId="500E54F9" w:rsidR="00A37191" w:rsidRPr="00D5230C" w:rsidRDefault="00A37191" w:rsidP="003E2471">
      <w:pPr>
        <w:rPr>
          <w:b/>
          <w:bCs/>
        </w:rPr>
      </w:pPr>
      <w:r w:rsidRPr="00D5230C">
        <w:t>All notices and communications required or permitted under this Agreement shall be in writing and may be delivered by email, or certified mail, return receipt requested.  Notices shall be effective on the date the certified mail is delivered. Notices and communications shall be delivered or mailed to the parties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4691"/>
      </w:tblGrid>
      <w:tr w:rsidR="0099066C" w:rsidRPr="00A37191" w14:paraId="0235AECE" w14:textId="77777777" w:rsidTr="000E1920">
        <w:tc>
          <w:tcPr>
            <w:tcW w:w="5364" w:type="dxa"/>
          </w:tcPr>
          <w:p w14:paraId="3296BA6B" w14:textId="77777777" w:rsidR="00A37191" w:rsidRPr="00A37191" w:rsidRDefault="00A37191" w:rsidP="003E2471">
            <w:r w:rsidRPr="00A37191">
              <w:t>If to Company:</w:t>
            </w:r>
          </w:p>
        </w:tc>
        <w:tc>
          <w:tcPr>
            <w:tcW w:w="5364" w:type="dxa"/>
          </w:tcPr>
          <w:p w14:paraId="5B7A69B2" w14:textId="77777777" w:rsidR="00A37191" w:rsidRPr="00A37191" w:rsidRDefault="00A37191" w:rsidP="003E2471">
            <w:r w:rsidRPr="00A37191">
              <w:t>If to Counter Party:</w:t>
            </w:r>
          </w:p>
        </w:tc>
      </w:tr>
      <w:tr w:rsidR="0099066C" w:rsidRPr="00A37191" w14:paraId="47A73D0B" w14:textId="77777777" w:rsidTr="000E1920">
        <w:tc>
          <w:tcPr>
            <w:tcW w:w="5364" w:type="dxa"/>
          </w:tcPr>
          <w:p w14:paraId="607FBFD8" w14:textId="069464CD" w:rsidR="00A37191" w:rsidRPr="00A37191" w:rsidRDefault="001B097B" w:rsidP="003E2471">
            <w:r>
              <w:t xml:space="preserve">Arizona Public Service Company </w:t>
            </w:r>
          </w:p>
        </w:tc>
        <w:tc>
          <w:tcPr>
            <w:tcW w:w="5364" w:type="dxa"/>
          </w:tcPr>
          <w:p w14:paraId="1FEFA55A" w14:textId="15F3B9A8" w:rsidR="00A37191" w:rsidRPr="00A37191" w:rsidRDefault="001B097B" w:rsidP="003E2471">
            <w:r>
              <w:t>Grid Protection Alliance</w:t>
            </w:r>
            <w:r w:rsidR="00B74C41">
              <w:t>, Inc.</w:t>
            </w:r>
            <w:r>
              <w:t xml:space="preserve"> </w:t>
            </w:r>
          </w:p>
        </w:tc>
      </w:tr>
      <w:tr w:rsidR="0099066C" w:rsidRPr="00A37191" w14:paraId="0083CCF8" w14:textId="77777777" w:rsidTr="000E1920">
        <w:tc>
          <w:tcPr>
            <w:tcW w:w="5364" w:type="dxa"/>
          </w:tcPr>
          <w:p w14:paraId="75DDB68B" w14:textId="18C82CF2" w:rsidR="00A37191" w:rsidRPr="00A37191" w:rsidRDefault="001B097B" w:rsidP="003E2471">
            <w:r>
              <w:t>400 North 5</w:t>
            </w:r>
            <w:r w:rsidRPr="001B097B">
              <w:rPr>
                <w:vertAlign w:val="superscript"/>
              </w:rPr>
              <w:t>th</w:t>
            </w:r>
            <w:r>
              <w:t xml:space="preserve"> Street </w:t>
            </w:r>
          </w:p>
        </w:tc>
        <w:tc>
          <w:tcPr>
            <w:tcW w:w="5364" w:type="dxa"/>
          </w:tcPr>
          <w:p w14:paraId="55B0F3BF" w14:textId="77777777" w:rsidR="00A37191" w:rsidRPr="00A37191" w:rsidRDefault="00A37191" w:rsidP="003E2471"/>
        </w:tc>
      </w:tr>
      <w:tr w:rsidR="0099066C" w:rsidRPr="00A37191" w14:paraId="1F689AAB" w14:textId="77777777" w:rsidTr="000E1920">
        <w:tc>
          <w:tcPr>
            <w:tcW w:w="5364" w:type="dxa"/>
          </w:tcPr>
          <w:p w14:paraId="5B5AECC1" w14:textId="77777777" w:rsidR="00A37191" w:rsidRPr="00A37191" w:rsidRDefault="00A37191" w:rsidP="003E2471">
            <w:r w:rsidRPr="00A37191">
              <w:t>Phoenix, AZ 85072-3999</w:t>
            </w:r>
          </w:p>
        </w:tc>
        <w:tc>
          <w:tcPr>
            <w:tcW w:w="5364" w:type="dxa"/>
          </w:tcPr>
          <w:p w14:paraId="4A399DD4" w14:textId="77777777" w:rsidR="00A37191" w:rsidRPr="00A37191" w:rsidRDefault="00A37191" w:rsidP="003E2471"/>
        </w:tc>
      </w:tr>
      <w:tr w:rsidR="0099066C" w:rsidRPr="00A37191" w14:paraId="429A648C" w14:textId="77777777" w:rsidTr="000E1920">
        <w:tc>
          <w:tcPr>
            <w:tcW w:w="5364" w:type="dxa"/>
          </w:tcPr>
          <w:p w14:paraId="0B0264FF" w14:textId="77777777" w:rsidR="00A37191" w:rsidRPr="00A37191" w:rsidRDefault="00A37191" w:rsidP="003E2471">
            <w:r w:rsidRPr="00A37191">
              <w:t>Attn: Manager, Supply Chain Support Services,</w:t>
            </w:r>
          </w:p>
          <w:p w14:paraId="75E93A10" w14:textId="77777777" w:rsidR="00A37191" w:rsidRPr="00A37191" w:rsidRDefault="00A37191" w:rsidP="003E2471">
            <w:r w:rsidRPr="00A37191">
              <w:t>MS9172</w:t>
            </w:r>
          </w:p>
        </w:tc>
        <w:tc>
          <w:tcPr>
            <w:tcW w:w="5364" w:type="dxa"/>
          </w:tcPr>
          <w:p w14:paraId="0F657732" w14:textId="1775B49A" w:rsidR="00A37191" w:rsidRPr="00A37191" w:rsidRDefault="00A37191" w:rsidP="003E2471">
            <w:r w:rsidRPr="00A37191">
              <w:t xml:space="preserve">Attn: </w:t>
            </w:r>
            <w:r w:rsidR="0099066C">
              <w:t xml:space="preserve">Erika L. Wills, Senior Manager, Product Development </w:t>
            </w:r>
          </w:p>
        </w:tc>
      </w:tr>
      <w:tr w:rsidR="0099066C" w:rsidRPr="00A37191" w14:paraId="1F0BA4E8" w14:textId="77777777" w:rsidTr="000E1920">
        <w:tc>
          <w:tcPr>
            <w:tcW w:w="5364" w:type="dxa"/>
          </w:tcPr>
          <w:p w14:paraId="38102F38" w14:textId="77777777" w:rsidR="00A37191" w:rsidRPr="00A37191" w:rsidRDefault="00A37191" w:rsidP="003E2471">
            <w:r w:rsidRPr="00A37191">
              <w:t>Telephone: 602-250-3219</w:t>
            </w:r>
          </w:p>
        </w:tc>
        <w:tc>
          <w:tcPr>
            <w:tcW w:w="5364" w:type="dxa"/>
          </w:tcPr>
          <w:p w14:paraId="5FF04172" w14:textId="48823676" w:rsidR="00A37191" w:rsidRPr="00A37191" w:rsidRDefault="00A37191" w:rsidP="003E2471">
            <w:r w:rsidRPr="00A37191">
              <w:t>Telephone:</w:t>
            </w:r>
            <w:r w:rsidR="0099066C">
              <w:t xml:space="preserve"> (423) 702-8136</w:t>
            </w:r>
          </w:p>
        </w:tc>
      </w:tr>
      <w:tr w:rsidR="0099066C" w:rsidRPr="00A37191" w14:paraId="599FD394" w14:textId="77777777" w:rsidTr="000E1920">
        <w:tc>
          <w:tcPr>
            <w:tcW w:w="5364" w:type="dxa"/>
          </w:tcPr>
          <w:p w14:paraId="1CC220BD" w14:textId="77777777" w:rsidR="00A37191" w:rsidRPr="00A37191" w:rsidRDefault="00A37191" w:rsidP="003E2471">
            <w:r w:rsidRPr="00A37191">
              <w:t>Facsimile: 602-250-3689</w:t>
            </w:r>
          </w:p>
        </w:tc>
        <w:tc>
          <w:tcPr>
            <w:tcW w:w="5364" w:type="dxa"/>
          </w:tcPr>
          <w:p w14:paraId="5E6EBEF0" w14:textId="6E9B48C4" w:rsidR="00A37191" w:rsidRPr="00A37191" w:rsidRDefault="00A37191" w:rsidP="003E2471">
            <w:r w:rsidRPr="00A37191">
              <w:t>Facsimile:</w:t>
            </w:r>
            <w:r w:rsidR="0099066C">
              <w:t xml:space="preserve"> N/A</w:t>
            </w:r>
          </w:p>
        </w:tc>
      </w:tr>
    </w:tbl>
    <w:p w14:paraId="34B1698B" w14:textId="77777777" w:rsidR="003E2471" w:rsidRDefault="00A37191" w:rsidP="003E2471">
      <w:pPr>
        <w:pStyle w:val="Heading1"/>
      </w:pPr>
      <w:r w:rsidRPr="006A2907">
        <w:t xml:space="preserve">NO REVERSE ENGINEERING.  </w:t>
      </w:r>
    </w:p>
    <w:p w14:paraId="0A53D1D6" w14:textId="27BA6495" w:rsidR="00A37191" w:rsidRPr="006A2907" w:rsidRDefault="00A37191" w:rsidP="003E2471">
      <w:r w:rsidRPr="00D5230C">
        <w:t xml:space="preserve">Neither party shall modify, create derivative works from, reverse engineer, reverse assemble, </w:t>
      </w:r>
      <w:proofErr w:type="gramStart"/>
      <w:r w:rsidRPr="00D5230C">
        <w:t>decompile</w:t>
      </w:r>
      <w:proofErr w:type="gramEnd"/>
      <w:r w:rsidRPr="00D5230C">
        <w:t xml:space="preserve"> or reverse compile any software or other material contained in the Confidential Information of the other party.</w:t>
      </w:r>
    </w:p>
    <w:p w14:paraId="45B5EEB1" w14:textId="77777777" w:rsidR="003E2471" w:rsidRDefault="00A37191" w:rsidP="003E2471">
      <w:pPr>
        <w:pStyle w:val="Heading1"/>
      </w:pPr>
      <w:r w:rsidRPr="006A2907">
        <w:t xml:space="preserve">EXPORT CONTROL.  </w:t>
      </w:r>
    </w:p>
    <w:p w14:paraId="37E005BC" w14:textId="58CCD937" w:rsidR="00A37191" w:rsidRPr="006A2907" w:rsidRDefault="00A37191" w:rsidP="003E2471">
      <w:r w:rsidRPr="00D5230C">
        <w:t>The receiving party agrees that no technical data or information received hereunder shall be exported or disclosed to any individual who is a foreign national, including foreign nationals employed by or associated with the receiving party, or any foreign firm or country, without first complying with the U.S. Export Administration Regulations and/or U.S. International Traffic in Arms Regulations, including obtaining an export license, if applicable. Irrespective of any other provisions in this Agreement, the obligations set forth in this section shall be binding so long as relevant United States Government regulations remain in effect.</w:t>
      </w:r>
    </w:p>
    <w:p w14:paraId="67E89412" w14:textId="77777777" w:rsidR="003E2471" w:rsidRDefault="00A37191" w:rsidP="003E2471">
      <w:pPr>
        <w:pStyle w:val="Heading1"/>
      </w:pPr>
      <w:r w:rsidRPr="006A2907">
        <w:t xml:space="preserve">EXECUTION. </w:t>
      </w:r>
    </w:p>
    <w:p w14:paraId="6D587D68" w14:textId="3835180E" w:rsidR="00A37191" w:rsidRPr="006A2907" w:rsidRDefault="00A37191" w:rsidP="003E2471">
      <w:r w:rsidRPr="00D5230C">
        <w:t>This Agreement is executed by the authorized representatives of the parties.</w:t>
      </w:r>
    </w:p>
    <w:p w14:paraId="549CE48D" w14:textId="77777777" w:rsidR="00A37191" w:rsidRPr="00A37191" w:rsidRDefault="00A37191" w:rsidP="003E2471"/>
    <w:tbl>
      <w:tblPr>
        <w:tblW w:w="0" w:type="auto"/>
        <w:tblLayout w:type="fixed"/>
        <w:tblLook w:val="0000" w:firstRow="0" w:lastRow="0" w:firstColumn="0" w:lastColumn="0" w:noHBand="0" w:noVBand="0"/>
      </w:tblPr>
      <w:tblGrid>
        <w:gridCol w:w="5238"/>
        <w:gridCol w:w="4680"/>
      </w:tblGrid>
      <w:tr w:rsidR="00A37191" w:rsidRPr="00A37191" w14:paraId="73975944" w14:textId="77777777" w:rsidTr="000E1920">
        <w:tc>
          <w:tcPr>
            <w:tcW w:w="5238" w:type="dxa"/>
          </w:tcPr>
          <w:p w14:paraId="21F8D1B0" w14:textId="3CD5F96E" w:rsidR="00A37191" w:rsidRPr="00A37191" w:rsidRDefault="001B097B" w:rsidP="003E2471">
            <w:r>
              <w:t>Arizona Public Service Company</w:t>
            </w:r>
            <w:r w:rsidR="00A37191" w:rsidRPr="00A37191">
              <w:t>,</w:t>
            </w:r>
            <w:r w:rsidR="0013496F" w:rsidRPr="00A37191">
              <w:t xml:space="preserve"> "</w:t>
            </w:r>
            <w:r w:rsidR="0013496F" w:rsidRPr="00A37191">
              <w:rPr>
                <w:b/>
              </w:rPr>
              <w:t>Company</w:t>
            </w:r>
            <w:r w:rsidR="0013496F" w:rsidRPr="00A37191">
              <w:t>"</w:t>
            </w:r>
          </w:p>
          <w:p w14:paraId="619105F5" w14:textId="77777777" w:rsidR="00A37191" w:rsidRPr="00A37191" w:rsidRDefault="00A37191" w:rsidP="003E2471">
            <w:r w:rsidRPr="00A37191">
              <w:t>On its own behalf and for the benefit of Pinnacle West Capital Corporation and its Subsidiaries</w:t>
            </w:r>
          </w:p>
          <w:p w14:paraId="3F6CBE03" w14:textId="77777777" w:rsidR="00A37191" w:rsidRPr="00A37191" w:rsidRDefault="00A37191" w:rsidP="003E2471">
            <w:r w:rsidRPr="00A37191">
              <w:t>By: ____________________________</w:t>
            </w:r>
          </w:p>
          <w:p w14:paraId="3B9E8C8B" w14:textId="77777777" w:rsidR="00A37191" w:rsidRPr="00A37191" w:rsidRDefault="00A37191" w:rsidP="003E2471">
            <w:r w:rsidRPr="00A37191">
              <w:t>Printed Name: ___________________</w:t>
            </w:r>
          </w:p>
          <w:p w14:paraId="4663BE07" w14:textId="77777777" w:rsidR="00A37191" w:rsidRPr="00A37191" w:rsidRDefault="00A37191" w:rsidP="003E2471">
            <w:r w:rsidRPr="00A37191">
              <w:t>Its: ____________________________</w:t>
            </w:r>
          </w:p>
          <w:p w14:paraId="2849E421" w14:textId="77777777" w:rsidR="00A37191" w:rsidRPr="00A37191" w:rsidRDefault="00A37191" w:rsidP="003E2471">
            <w:r w:rsidRPr="00A37191">
              <w:t>Date Signed: ____________________</w:t>
            </w:r>
          </w:p>
          <w:p w14:paraId="5E4BAEA3" w14:textId="466E2749" w:rsidR="00A37191" w:rsidRPr="00A37191" w:rsidRDefault="00A37191" w:rsidP="003E2471"/>
        </w:tc>
        <w:tc>
          <w:tcPr>
            <w:tcW w:w="4680" w:type="dxa"/>
          </w:tcPr>
          <w:p w14:paraId="18778C0B" w14:textId="78A2157F" w:rsidR="00A37191" w:rsidRPr="0013496F" w:rsidRDefault="001B097B" w:rsidP="003E2471">
            <w:pPr>
              <w:rPr>
                <w:b/>
                <w:bCs/>
              </w:rPr>
            </w:pPr>
            <w:r>
              <w:t>Grid Protection Alliance</w:t>
            </w:r>
            <w:r w:rsidR="00B74C41">
              <w:t>, Inc.</w:t>
            </w:r>
            <w:r w:rsidR="0013496F">
              <w:t xml:space="preserve"> </w:t>
            </w:r>
            <w:r w:rsidR="0013496F" w:rsidRPr="0013496F">
              <w:rPr>
                <w:b/>
                <w:bCs/>
              </w:rPr>
              <w:t>“Counter Party”</w:t>
            </w:r>
          </w:p>
          <w:p w14:paraId="3D4439E5" w14:textId="05644C48" w:rsidR="00A37191" w:rsidRPr="00A37191" w:rsidRDefault="0037580C" w:rsidP="003E2471">
            <w:r>
              <w:rPr>
                <w:noProof/>
              </w:rPr>
              <w:drawing>
                <wp:anchor distT="0" distB="0" distL="114300" distR="114300" simplePos="0" relativeHeight="251662336" behindDoc="0" locked="0" layoutInCell="1" allowOverlap="1" wp14:anchorId="6B35962D" wp14:editId="26FC179F">
                  <wp:simplePos x="0" y="0"/>
                  <wp:positionH relativeFrom="column">
                    <wp:posOffset>346710</wp:posOffset>
                  </wp:positionH>
                  <wp:positionV relativeFrom="paragraph">
                    <wp:posOffset>210820</wp:posOffset>
                  </wp:positionV>
                  <wp:extent cx="1960405" cy="443865"/>
                  <wp:effectExtent l="0" t="0" r="1905" b="0"/>
                  <wp:wrapNone/>
                  <wp:docPr id="1253062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0405" cy="443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DCCFF" w14:textId="77777777" w:rsidR="00A37191" w:rsidRPr="00A37191" w:rsidRDefault="00A37191" w:rsidP="003E2471"/>
          <w:p w14:paraId="61394854" w14:textId="7781F336" w:rsidR="00A37191" w:rsidRPr="00A37191" w:rsidRDefault="00A37191" w:rsidP="003E2471">
            <w:r w:rsidRPr="00A37191">
              <w:t xml:space="preserve">By: </w:t>
            </w:r>
            <w:r w:rsidRPr="00B74C41">
              <w:rPr>
                <w:u w:val="single"/>
              </w:rPr>
              <w:t>______</w:t>
            </w:r>
            <w:r w:rsidR="00B74C41" w:rsidRPr="00B74C41">
              <w:rPr>
                <w:u w:val="single"/>
              </w:rPr>
              <w:t xml:space="preserve"> </w:t>
            </w:r>
            <w:r w:rsidRPr="00B74C41">
              <w:rPr>
                <w:u w:val="single"/>
              </w:rPr>
              <w:t>_</w:t>
            </w:r>
            <w:r w:rsidR="00B74C41">
              <w:rPr>
                <w:u w:val="single"/>
              </w:rPr>
              <w:t xml:space="preserve">                                  </w:t>
            </w:r>
            <w:r w:rsidRPr="00B74C41">
              <w:rPr>
                <w:u w:val="single"/>
              </w:rPr>
              <w:t>___</w:t>
            </w:r>
          </w:p>
          <w:p w14:paraId="12DA4412" w14:textId="6860462F" w:rsidR="00A37191" w:rsidRPr="00B74C41" w:rsidRDefault="00A37191" w:rsidP="003E2471">
            <w:pPr>
              <w:rPr>
                <w:u w:val="single"/>
              </w:rPr>
            </w:pPr>
            <w:r w:rsidRPr="00A37191">
              <w:t xml:space="preserve">Printed Name: </w:t>
            </w:r>
            <w:r w:rsidR="00B74C41">
              <w:rPr>
                <w:u w:val="single"/>
              </w:rPr>
              <w:t xml:space="preserve">  Dr. Christoph Lackner</w:t>
            </w:r>
          </w:p>
          <w:p w14:paraId="652C2AD5" w14:textId="51C3E75E" w:rsidR="00A37191" w:rsidRPr="00B74C41" w:rsidRDefault="00A37191" w:rsidP="003E2471">
            <w:r w:rsidRPr="00A37191">
              <w:t xml:space="preserve">Its: </w:t>
            </w:r>
            <w:r w:rsidR="00B74C41">
              <w:rPr>
                <w:u w:val="single"/>
              </w:rPr>
              <w:t xml:space="preserve">                    Operating Officer____</w:t>
            </w:r>
          </w:p>
          <w:p w14:paraId="026DA830" w14:textId="1604A1B6" w:rsidR="00A37191" w:rsidRPr="00A37191" w:rsidRDefault="00A37191" w:rsidP="003E2471">
            <w:r w:rsidRPr="00A37191">
              <w:t>Date Signed: __</w:t>
            </w:r>
            <w:r w:rsidR="00B74C41">
              <w:rPr>
                <w:u w:val="single"/>
              </w:rPr>
              <w:t>May 15, 2024</w:t>
            </w:r>
            <w:r w:rsidRPr="00A37191">
              <w:t>______</w:t>
            </w:r>
          </w:p>
          <w:p w14:paraId="43D9FADA" w14:textId="77777777" w:rsidR="00A37191" w:rsidRPr="00A37191" w:rsidRDefault="00A37191" w:rsidP="003E2471"/>
          <w:p w14:paraId="1C7946A1" w14:textId="0AE5E64D" w:rsidR="00A37191" w:rsidRPr="00A37191" w:rsidRDefault="00A37191" w:rsidP="003E2471"/>
        </w:tc>
      </w:tr>
      <w:tr w:rsidR="00B74C41" w:rsidRPr="00A37191" w14:paraId="332592F9" w14:textId="77777777" w:rsidTr="000E1920">
        <w:tc>
          <w:tcPr>
            <w:tcW w:w="5238" w:type="dxa"/>
          </w:tcPr>
          <w:p w14:paraId="481F9D0B" w14:textId="77777777" w:rsidR="00B74C41" w:rsidRDefault="00B74C41" w:rsidP="003E2471"/>
        </w:tc>
        <w:tc>
          <w:tcPr>
            <w:tcW w:w="4680" w:type="dxa"/>
          </w:tcPr>
          <w:p w14:paraId="7FD896FE" w14:textId="77777777" w:rsidR="00B74C41" w:rsidRDefault="00B74C41" w:rsidP="003E2471"/>
        </w:tc>
      </w:tr>
    </w:tbl>
    <w:p w14:paraId="0A076DB7" w14:textId="69F02EAA" w:rsidR="00A37191" w:rsidRPr="00A37191" w:rsidRDefault="00A37191" w:rsidP="003E2471"/>
    <w:sectPr w:rsidR="00A37191" w:rsidRPr="00A37191" w:rsidSect="00AA4C3D">
      <w:headerReference w:type="first" r:id="rId14"/>
      <w:type w:val="continuous"/>
      <w:pgSz w:w="12240" w:h="15840"/>
      <w:pgMar w:top="1440" w:right="1440" w:bottom="1440" w:left="1440" w:header="0"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28CA34" w14:textId="77777777" w:rsidR="00B01E71" w:rsidRDefault="00B01E71" w:rsidP="003E2471">
      <w:r>
        <w:separator/>
      </w:r>
    </w:p>
  </w:endnote>
  <w:endnote w:type="continuationSeparator" w:id="0">
    <w:p w14:paraId="0A28CA35" w14:textId="77777777" w:rsidR="00B01E71" w:rsidRDefault="00B01E71" w:rsidP="003E2471">
      <w:r>
        <w:continuationSeparator/>
      </w:r>
    </w:p>
  </w:endnote>
  <w:endnote w:type="continuationNotice" w:id="1">
    <w:p w14:paraId="0A28CA36" w14:textId="77777777" w:rsidR="00B01E71" w:rsidRDefault="00B01E71" w:rsidP="003E24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48DB3249-8EAF-4293-881C-DB9FF580D2BB}"/>
    <w:embedBold r:id="rId2" w:fontKey="{C1E8A228-DCAB-4E8D-A722-8B9FC924E614}"/>
    <w:embedItalic r:id="rId3" w:fontKey="{B39D1C07-90F3-4CBA-8CCE-6394E8AECC8C}"/>
    <w:embedBoldItalic r:id="rId4" w:fontKey="{68D33445-1A99-4EFF-A825-B35311ED1D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Medium">
    <w:altName w:val="Calibri"/>
    <w:panose1 w:val="00000000000000000000"/>
    <w:charset w:val="00"/>
    <w:family w:val="auto"/>
    <w:notTrueType/>
    <w:pitch w:val="variable"/>
    <w:sig w:usb0="00000003" w:usb1="00000000" w:usb2="00000000" w:usb3="00000000" w:csb0="00000001" w:csb1="00000000"/>
  </w:font>
  <w:font w:name="Gotham-Book">
    <w:altName w:val="Cambria"/>
    <w:charset w:val="00"/>
    <w:family w:val="auto"/>
    <w:pitch w:val="variable"/>
    <w:sig w:usb0="00000003" w:usb1="00000000" w:usb2="00000000" w:usb3="00000000" w:csb0="00000001" w:csb1="00000000"/>
  </w:font>
  <w:font w:name="Gotham-BookItalic">
    <w:panose1 w:val="00000000000000000000"/>
    <w:charset w:val="4D"/>
    <w:family w:val="auto"/>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5" w:subsetted="1" w:fontKey="{9B407CEA-8881-4E78-AF3A-4C36172BD8F4}"/>
    <w:embedBold r:id="rId6" w:subsetted="1" w:fontKey="{268B58BE-47B2-4AD9-819D-619114D40DCD}"/>
  </w:font>
  <w:font w:name="Verdana-Bold">
    <w:altName w:val="Verdan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1933535"/>
      <w:docPartObj>
        <w:docPartGallery w:val="Page Numbers (Bottom of Page)"/>
        <w:docPartUnique/>
      </w:docPartObj>
    </w:sdtPr>
    <w:sdtEndPr>
      <w:rPr>
        <w:noProof/>
      </w:rPr>
    </w:sdtEndPr>
    <w:sdtContent>
      <w:p w14:paraId="0A28CA38" w14:textId="58D7D1D7" w:rsidR="00B01E71" w:rsidRDefault="00B01E71" w:rsidP="003E2471">
        <w:pPr>
          <w:pStyle w:val="Footer"/>
        </w:pPr>
        <w:r w:rsidRPr="00853C57">
          <w:fldChar w:fldCharType="begin"/>
        </w:r>
        <w:r w:rsidRPr="00853C57">
          <w:instrText xml:space="preserve"> PAGE   \* MERGEFORMAT </w:instrText>
        </w:r>
        <w:r w:rsidRPr="00853C57">
          <w:fldChar w:fldCharType="separate"/>
        </w:r>
        <w:r w:rsidR="00A20355">
          <w:rPr>
            <w:noProof/>
          </w:rPr>
          <w:t>6</w:t>
        </w:r>
        <w:r w:rsidRPr="00853C57">
          <w:rPr>
            <w:noProof/>
          </w:rPr>
          <w:fldChar w:fldCharType="end"/>
        </w:r>
      </w:p>
    </w:sdtContent>
  </w:sdt>
  <w:p w14:paraId="0A28CA39" w14:textId="691C25D3" w:rsidR="00B01E71" w:rsidRPr="00853C57" w:rsidRDefault="00A37191" w:rsidP="003E2471">
    <w:pPr>
      <w:pStyle w:val="Footer"/>
    </w:pPr>
    <w:r>
      <w:t>NDA03-</w:t>
    </w:r>
    <w:r w:rsidR="003E2471">
      <w:t>04-16-2024</w:t>
    </w:r>
    <w:r w:rsidR="00B01E71">
      <w:tab/>
    </w:r>
    <w:r w:rsidR="00B01E71">
      <w:ptab w:relativeTo="margin" w:alignment="right" w:leader="none"/>
    </w:r>
    <w:r w:rsidR="00AA4C3D">
      <w:t>Document No.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9868388"/>
      <w:docPartObj>
        <w:docPartGallery w:val="Page Numbers (Bottom of Page)"/>
        <w:docPartUnique/>
      </w:docPartObj>
    </w:sdtPr>
    <w:sdtEndPr>
      <w:rPr>
        <w:noProof/>
      </w:rPr>
    </w:sdtEndPr>
    <w:sdtContent>
      <w:p w14:paraId="0A28CA3A" w14:textId="77777777" w:rsidR="00B01E71" w:rsidRDefault="00B01E71" w:rsidP="003E2471">
        <w:pPr>
          <w:pStyle w:val="Footer"/>
        </w:pPr>
        <w:r w:rsidRPr="00853C57">
          <w:fldChar w:fldCharType="begin"/>
        </w:r>
        <w:r w:rsidRPr="00853C57">
          <w:instrText xml:space="preserve"> PAGE   \* MERGEFORMAT </w:instrText>
        </w:r>
        <w:r w:rsidRPr="00853C57">
          <w:fldChar w:fldCharType="separate"/>
        </w:r>
        <w:r w:rsidR="00AA4C3D">
          <w:rPr>
            <w:noProof/>
          </w:rPr>
          <w:t>7</w:t>
        </w:r>
        <w:r w:rsidRPr="00853C57">
          <w:rPr>
            <w:noProof/>
          </w:rPr>
          <w:fldChar w:fldCharType="end"/>
        </w:r>
      </w:p>
    </w:sdtContent>
  </w:sdt>
  <w:p w14:paraId="0A28CA3B" w14:textId="77777777" w:rsidR="00B01E71" w:rsidRPr="00853C57" w:rsidRDefault="00BC346B" w:rsidP="003E2471">
    <w:pPr>
      <w:pStyle w:val="Footer"/>
    </w:pPr>
    <w:r>
      <w:t>N</w:t>
    </w:r>
    <w:r w:rsidR="00B01E71">
      <w:t>A0</w:t>
    </w:r>
    <w:r>
      <w:t>2</w:t>
    </w:r>
    <w:r w:rsidR="00B01E71">
      <w:t>.</w:t>
    </w:r>
    <w:r>
      <w:t>S.</w:t>
    </w:r>
    <w:r w:rsidR="00B01E71">
      <w:t>0</w:t>
    </w:r>
    <w:r>
      <w:t>1</w:t>
    </w:r>
    <w:r w:rsidR="00B01E71">
      <w:t>.</w:t>
    </w:r>
    <w:r>
      <w:t>15</w:t>
    </w:r>
    <w:r w:rsidR="00B01E71">
      <w:tab/>
    </w:r>
    <w:r w:rsidR="00B01E71">
      <w:tab/>
      <w:t>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28CA31" w14:textId="77777777" w:rsidR="00B01E71" w:rsidRDefault="00B01E71" w:rsidP="003E2471">
      <w:r>
        <w:separator/>
      </w:r>
    </w:p>
  </w:footnote>
  <w:footnote w:type="continuationSeparator" w:id="0">
    <w:p w14:paraId="0A28CA32" w14:textId="77777777" w:rsidR="00B01E71" w:rsidRDefault="00B01E71" w:rsidP="003E2471">
      <w:r>
        <w:continuationSeparator/>
      </w:r>
    </w:p>
  </w:footnote>
  <w:footnote w:type="continuationNotice" w:id="1">
    <w:p w14:paraId="0A28CA33" w14:textId="77777777" w:rsidR="00B01E71" w:rsidRDefault="00B01E71" w:rsidP="003E24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8CA3C" w14:textId="77777777" w:rsidR="00B01E71" w:rsidRPr="00F015E2" w:rsidRDefault="00B01E71" w:rsidP="003E2471">
    <w:r w:rsidRPr="00F015E2">
      <w:t>Document No. 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7DEC4B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A34858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E082E7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472B0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7EC9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32A892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018C2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004EA2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34F0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AE83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647713"/>
    <w:multiLevelType w:val="multilevel"/>
    <w:tmpl w:val="C340FC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3407FEF"/>
    <w:multiLevelType w:val="hybridMultilevel"/>
    <w:tmpl w:val="0AFA9DA0"/>
    <w:lvl w:ilvl="0" w:tplc="0409000F">
      <w:start w:val="1"/>
      <w:numFmt w:val="decimal"/>
      <w:lvlText w:val="%1."/>
      <w:lvlJc w:val="left"/>
      <w:pPr>
        <w:ind w:left="720" w:hanging="360"/>
      </w:pPr>
    </w:lvl>
    <w:lvl w:ilvl="1" w:tplc="3FEA4DAA">
      <w:start w:val="1"/>
      <w:numFmt w:val="decimal"/>
      <w:lvlText w:val="2.%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14302AF"/>
    <w:multiLevelType w:val="hybridMultilevel"/>
    <w:tmpl w:val="20687890"/>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3525004A"/>
    <w:multiLevelType w:val="multilevel"/>
    <w:tmpl w:val="94F06060"/>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0274B02"/>
    <w:multiLevelType w:val="hybridMultilevel"/>
    <w:tmpl w:val="021AD844"/>
    <w:lvl w:ilvl="0" w:tplc="DD36E90C">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47903587"/>
    <w:multiLevelType w:val="multilevel"/>
    <w:tmpl w:val="C6E61024"/>
    <w:lvl w:ilvl="0">
      <w:start w:val="1"/>
      <w:numFmt w:val="decimal"/>
      <w:suff w:val="space"/>
      <w:lvlText w:val="%1."/>
      <w:lvlJc w:val="left"/>
      <w:pPr>
        <w:ind w:left="0" w:firstLine="0"/>
      </w:pPr>
      <w:rPr>
        <w:rFonts w:ascii="Arial" w:hAnsi="Arial" w:hint="default"/>
        <w:b/>
        <w:i w:val="0"/>
        <w:sz w:val="20"/>
        <w:u w:val="single"/>
      </w:rPr>
    </w:lvl>
    <w:lvl w:ilvl="1">
      <w:start w:val="1"/>
      <w:numFmt w:val="decimal"/>
      <w:pStyle w:val="StyleHeading2Underline"/>
      <w:lvlText w:val="%1.%2."/>
      <w:lvlJc w:val="left"/>
      <w:pPr>
        <w:tabs>
          <w:tab w:val="num" w:pos="504"/>
        </w:tabs>
        <w:ind w:left="144" w:firstLine="0"/>
      </w:pPr>
    </w:lvl>
    <w:lvl w:ilvl="2">
      <w:start w:val="1"/>
      <w:numFmt w:val="decimal"/>
      <w:lvlText w:val="%1.%2.%3."/>
      <w:lvlJc w:val="left"/>
      <w:pPr>
        <w:tabs>
          <w:tab w:val="num" w:pos="1800"/>
        </w:tabs>
        <w:ind w:left="1224" w:hanging="504"/>
      </w:pPr>
    </w:lvl>
    <w:lvl w:ilvl="3">
      <w:start w:val="1"/>
      <w:numFmt w:val="decimal"/>
      <w:pStyle w:val="Heading4"/>
      <w:lvlText w:val="%1.%2.%3.%4."/>
      <w:lvlJc w:val="left"/>
      <w:pPr>
        <w:tabs>
          <w:tab w:val="num" w:pos="2160"/>
        </w:tabs>
        <w:ind w:left="1728" w:hanging="648"/>
      </w:pPr>
    </w:lvl>
    <w:lvl w:ilvl="4">
      <w:start w:val="1"/>
      <w:numFmt w:val="decimal"/>
      <w:pStyle w:val="Heading5"/>
      <w:lvlText w:val="%1.%2.%3.%4.%5."/>
      <w:lvlJc w:val="left"/>
      <w:pPr>
        <w:tabs>
          <w:tab w:val="num" w:pos="2880"/>
        </w:tabs>
        <w:ind w:left="2232" w:hanging="792"/>
      </w:pPr>
    </w:lvl>
    <w:lvl w:ilvl="5">
      <w:start w:val="1"/>
      <w:numFmt w:val="decimal"/>
      <w:pStyle w:val="Heading6"/>
      <w:lvlText w:val="%1.%2.%3.%4.%5.%6."/>
      <w:lvlJc w:val="left"/>
      <w:pPr>
        <w:tabs>
          <w:tab w:val="num" w:pos="3600"/>
        </w:tabs>
        <w:ind w:left="2736" w:hanging="936"/>
      </w:pPr>
    </w:lvl>
    <w:lvl w:ilvl="6">
      <w:start w:val="1"/>
      <w:numFmt w:val="decimal"/>
      <w:pStyle w:val="Heading7"/>
      <w:lvlText w:val="%1.%2.%3.%4.%5.%6.%7."/>
      <w:lvlJc w:val="left"/>
      <w:pPr>
        <w:tabs>
          <w:tab w:val="num" w:pos="4320"/>
        </w:tabs>
        <w:ind w:left="3240" w:hanging="1080"/>
      </w:pPr>
    </w:lvl>
    <w:lvl w:ilvl="7">
      <w:start w:val="1"/>
      <w:numFmt w:val="decimal"/>
      <w:pStyle w:val="Heading8"/>
      <w:lvlText w:val="%1.%2.%3.%4.%5.%6.%7.%8."/>
      <w:lvlJc w:val="left"/>
      <w:pPr>
        <w:tabs>
          <w:tab w:val="num" w:pos="4680"/>
        </w:tabs>
        <w:ind w:left="3744" w:hanging="1224"/>
      </w:pPr>
    </w:lvl>
    <w:lvl w:ilvl="8">
      <w:start w:val="1"/>
      <w:numFmt w:val="decimal"/>
      <w:pStyle w:val="Heading9"/>
      <w:lvlText w:val="%1.%2.%3.%4.%5.%6.%7.%8.%9."/>
      <w:lvlJc w:val="left"/>
      <w:pPr>
        <w:tabs>
          <w:tab w:val="num" w:pos="5400"/>
        </w:tabs>
        <w:ind w:left="4320" w:hanging="1440"/>
      </w:pPr>
    </w:lvl>
  </w:abstractNum>
  <w:abstractNum w:abstractNumId="16" w15:restartNumberingAfterBreak="0">
    <w:nsid w:val="4EB839E9"/>
    <w:multiLevelType w:val="multilevel"/>
    <w:tmpl w:val="AFA8685A"/>
    <w:lvl w:ilvl="0">
      <w:start w:val="1"/>
      <w:numFmt w:val="decimal"/>
      <w:lvlText w:val="%1."/>
      <w:lvlJc w:val="left"/>
      <w:pPr>
        <w:ind w:left="360" w:hanging="360"/>
      </w:pPr>
      <w:rPr>
        <w:rFonts w:hint="default"/>
        <w:b/>
      </w:rPr>
    </w:lvl>
    <w:lvl w:ilvl="1">
      <w:start w:val="1"/>
      <w:numFmt w:val="decimal"/>
      <w:isLgl/>
      <w:lvlText w:val="%1.%2"/>
      <w:lvlJc w:val="left"/>
      <w:pPr>
        <w:ind w:left="594" w:hanging="360"/>
      </w:pPr>
      <w:rPr>
        <w:rFonts w:hint="default"/>
      </w:rPr>
    </w:lvl>
    <w:lvl w:ilvl="2">
      <w:start w:val="1"/>
      <w:numFmt w:val="bullet"/>
      <w:lvlText w:val=""/>
      <w:lvlJc w:val="left"/>
      <w:pPr>
        <w:ind w:left="1188" w:hanging="720"/>
      </w:pPr>
      <w:rPr>
        <w:rFonts w:ascii="Symbol" w:hAnsi="Symbol" w:hint="default"/>
      </w:rPr>
    </w:lvl>
    <w:lvl w:ilvl="3">
      <w:start w:val="1"/>
      <w:numFmt w:val="decimal"/>
      <w:isLgl/>
      <w:lvlText w:val="%1.%2.%3.%4"/>
      <w:lvlJc w:val="left"/>
      <w:pPr>
        <w:ind w:left="1422" w:hanging="720"/>
      </w:pPr>
      <w:rPr>
        <w:rFonts w:hint="default"/>
      </w:rPr>
    </w:lvl>
    <w:lvl w:ilvl="4">
      <w:start w:val="1"/>
      <w:numFmt w:val="decimal"/>
      <w:isLgl/>
      <w:lvlText w:val="%1.%2.%3.%4.%5"/>
      <w:lvlJc w:val="left"/>
      <w:pPr>
        <w:ind w:left="2016"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78" w:hanging="1440"/>
      </w:pPr>
      <w:rPr>
        <w:rFonts w:hint="default"/>
      </w:rPr>
    </w:lvl>
    <w:lvl w:ilvl="8">
      <w:start w:val="1"/>
      <w:numFmt w:val="decimal"/>
      <w:isLgl/>
      <w:lvlText w:val="%1.%2.%3.%4.%5.%6.%7.%8.%9"/>
      <w:lvlJc w:val="left"/>
      <w:pPr>
        <w:ind w:left="3312" w:hanging="1440"/>
      </w:pPr>
      <w:rPr>
        <w:rFonts w:hint="default"/>
      </w:rPr>
    </w:lvl>
  </w:abstractNum>
  <w:abstractNum w:abstractNumId="17" w15:restartNumberingAfterBreak="0">
    <w:nsid w:val="6BCA6ACF"/>
    <w:multiLevelType w:val="multilevel"/>
    <w:tmpl w:val="A394FD2E"/>
    <w:lvl w:ilvl="0">
      <w:start w:val="1"/>
      <w:numFmt w:val="decimal"/>
      <w:suff w:val="space"/>
      <w:lvlText w:val="%1."/>
      <w:lvlJc w:val="left"/>
      <w:pPr>
        <w:ind w:left="0" w:firstLine="0"/>
      </w:pPr>
      <w:rPr>
        <w:rFonts w:ascii="Arial" w:hAnsi="Arial" w:hint="default"/>
        <w:b/>
        <w:i w:val="0"/>
        <w:sz w:val="20"/>
        <w:u w:val="single"/>
      </w:rPr>
    </w:lvl>
    <w:lvl w:ilvl="1">
      <w:start w:val="1"/>
      <w:numFmt w:val="decimal"/>
      <w:pStyle w:val="Heading2"/>
      <w:suff w:val="space"/>
      <w:lvlText w:val="%1.%2."/>
      <w:lvlJc w:val="left"/>
      <w:pPr>
        <w:ind w:left="630" w:firstLine="0"/>
      </w:pPr>
    </w:lvl>
    <w:lvl w:ilvl="2">
      <w:start w:val="1"/>
      <w:numFmt w:val="decimal"/>
      <w:pStyle w:val="Heading3"/>
      <w:suff w:val="space"/>
      <w:lvlText w:val="%1.%2.%3."/>
      <w:lvlJc w:val="left"/>
      <w:pPr>
        <w:ind w:left="0" w:firstLine="0"/>
      </w:pPr>
    </w:lvl>
    <w:lvl w:ilvl="3">
      <w:start w:val="1"/>
      <w:numFmt w:val="decimal"/>
      <w:suff w:val="space"/>
      <w:lvlText w:val="%1.%2.%3.%4"/>
      <w:lvlJc w:val="left"/>
      <w:pPr>
        <w:ind w:left="432"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C8D2895"/>
    <w:multiLevelType w:val="hybridMultilevel"/>
    <w:tmpl w:val="436254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18B258D"/>
    <w:multiLevelType w:val="hybridMultilevel"/>
    <w:tmpl w:val="754EA9B0"/>
    <w:lvl w:ilvl="0" w:tplc="616253FE">
      <w:start w:val="1"/>
      <w:numFmt w:val="bullet"/>
      <w:lvlText w:val=""/>
      <w:lvlJc w:val="left"/>
      <w:pPr>
        <w:ind w:left="720" w:hanging="360"/>
      </w:pPr>
      <w:rPr>
        <w:rFonts w:ascii="Symbol" w:hAnsi="Symbol" w:hint="default"/>
      </w:rPr>
    </w:lvl>
    <w:lvl w:ilvl="1" w:tplc="8C8A0B98" w:tentative="1">
      <w:start w:val="1"/>
      <w:numFmt w:val="bullet"/>
      <w:lvlText w:val="o"/>
      <w:lvlJc w:val="left"/>
      <w:pPr>
        <w:ind w:left="1440" w:hanging="360"/>
      </w:pPr>
      <w:rPr>
        <w:rFonts w:ascii="Courier New" w:hAnsi="Courier New" w:cs="Courier New" w:hint="default"/>
      </w:rPr>
    </w:lvl>
    <w:lvl w:ilvl="2" w:tplc="1CB6F968" w:tentative="1">
      <w:start w:val="1"/>
      <w:numFmt w:val="bullet"/>
      <w:lvlText w:val=""/>
      <w:lvlJc w:val="left"/>
      <w:pPr>
        <w:ind w:left="2160" w:hanging="360"/>
      </w:pPr>
      <w:rPr>
        <w:rFonts w:ascii="Wingdings" w:hAnsi="Wingdings" w:hint="default"/>
      </w:rPr>
    </w:lvl>
    <w:lvl w:ilvl="3" w:tplc="9230C71C" w:tentative="1">
      <w:start w:val="1"/>
      <w:numFmt w:val="bullet"/>
      <w:lvlText w:val=""/>
      <w:lvlJc w:val="left"/>
      <w:pPr>
        <w:ind w:left="2880" w:hanging="360"/>
      </w:pPr>
      <w:rPr>
        <w:rFonts w:ascii="Symbol" w:hAnsi="Symbol" w:hint="default"/>
      </w:rPr>
    </w:lvl>
    <w:lvl w:ilvl="4" w:tplc="138C2132" w:tentative="1">
      <w:start w:val="1"/>
      <w:numFmt w:val="bullet"/>
      <w:lvlText w:val="o"/>
      <w:lvlJc w:val="left"/>
      <w:pPr>
        <w:ind w:left="3600" w:hanging="360"/>
      </w:pPr>
      <w:rPr>
        <w:rFonts w:ascii="Courier New" w:hAnsi="Courier New" w:cs="Courier New" w:hint="default"/>
      </w:rPr>
    </w:lvl>
    <w:lvl w:ilvl="5" w:tplc="04DE3064" w:tentative="1">
      <w:start w:val="1"/>
      <w:numFmt w:val="bullet"/>
      <w:lvlText w:val=""/>
      <w:lvlJc w:val="left"/>
      <w:pPr>
        <w:ind w:left="4320" w:hanging="360"/>
      </w:pPr>
      <w:rPr>
        <w:rFonts w:ascii="Wingdings" w:hAnsi="Wingdings" w:hint="default"/>
      </w:rPr>
    </w:lvl>
    <w:lvl w:ilvl="6" w:tplc="F984004C" w:tentative="1">
      <w:start w:val="1"/>
      <w:numFmt w:val="bullet"/>
      <w:lvlText w:val=""/>
      <w:lvlJc w:val="left"/>
      <w:pPr>
        <w:ind w:left="5040" w:hanging="360"/>
      </w:pPr>
      <w:rPr>
        <w:rFonts w:ascii="Symbol" w:hAnsi="Symbol" w:hint="default"/>
      </w:rPr>
    </w:lvl>
    <w:lvl w:ilvl="7" w:tplc="BE94AE12" w:tentative="1">
      <w:start w:val="1"/>
      <w:numFmt w:val="bullet"/>
      <w:lvlText w:val="o"/>
      <w:lvlJc w:val="left"/>
      <w:pPr>
        <w:ind w:left="5760" w:hanging="360"/>
      </w:pPr>
      <w:rPr>
        <w:rFonts w:ascii="Courier New" w:hAnsi="Courier New" w:cs="Courier New" w:hint="default"/>
      </w:rPr>
    </w:lvl>
    <w:lvl w:ilvl="8" w:tplc="99E448F6" w:tentative="1">
      <w:start w:val="1"/>
      <w:numFmt w:val="bullet"/>
      <w:lvlText w:val=""/>
      <w:lvlJc w:val="left"/>
      <w:pPr>
        <w:ind w:left="6480" w:hanging="360"/>
      </w:pPr>
      <w:rPr>
        <w:rFonts w:ascii="Wingdings" w:hAnsi="Wingdings" w:hint="default"/>
      </w:rPr>
    </w:lvl>
  </w:abstractNum>
  <w:abstractNum w:abstractNumId="20" w15:restartNumberingAfterBreak="0">
    <w:nsid w:val="76D1127F"/>
    <w:multiLevelType w:val="hybridMultilevel"/>
    <w:tmpl w:val="737A6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6822482">
    <w:abstractNumId w:val="15"/>
  </w:num>
  <w:num w:numId="2" w16cid:durableId="336925236">
    <w:abstractNumId w:val="17"/>
  </w:num>
  <w:num w:numId="3" w16cid:durableId="1785618119">
    <w:abstractNumId w:val="16"/>
  </w:num>
  <w:num w:numId="4" w16cid:durableId="1557542265">
    <w:abstractNumId w:val="19"/>
  </w:num>
  <w:num w:numId="5" w16cid:durableId="803698277">
    <w:abstractNumId w:val="10"/>
  </w:num>
  <w:num w:numId="6" w16cid:durableId="1582769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36179727">
    <w:abstractNumId w:val="9"/>
  </w:num>
  <w:num w:numId="8" w16cid:durableId="1132669701">
    <w:abstractNumId w:val="7"/>
  </w:num>
  <w:num w:numId="9" w16cid:durableId="335302878">
    <w:abstractNumId w:val="6"/>
  </w:num>
  <w:num w:numId="10" w16cid:durableId="1795439443">
    <w:abstractNumId w:val="5"/>
  </w:num>
  <w:num w:numId="11" w16cid:durableId="863832351">
    <w:abstractNumId w:val="4"/>
  </w:num>
  <w:num w:numId="12" w16cid:durableId="510411104">
    <w:abstractNumId w:val="8"/>
  </w:num>
  <w:num w:numId="13" w16cid:durableId="1166479137">
    <w:abstractNumId w:val="3"/>
  </w:num>
  <w:num w:numId="14" w16cid:durableId="1438793924">
    <w:abstractNumId w:val="2"/>
  </w:num>
  <w:num w:numId="15" w16cid:durableId="1276451165">
    <w:abstractNumId w:val="1"/>
  </w:num>
  <w:num w:numId="16" w16cid:durableId="878590982">
    <w:abstractNumId w:val="0"/>
  </w:num>
  <w:num w:numId="17" w16cid:durableId="1728263236">
    <w:abstractNumId w:val="17"/>
  </w:num>
  <w:num w:numId="18" w16cid:durableId="1695569992">
    <w:abstractNumId w:val="17"/>
  </w:num>
  <w:num w:numId="19" w16cid:durableId="310521197">
    <w:abstractNumId w:val="17"/>
  </w:num>
  <w:num w:numId="20" w16cid:durableId="6837506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671345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2397810">
    <w:abstractNumId w:val="11"/>
  </w:num>
  <w:num w:numId="23" w16cid:durableId="1347099400">
    <w:abstractNumId w:val="18"/>
  </w:num>
  <w:num w:numId="24" w16cid:durableId="358235997">
    <w:abstractNumId w:val="13"/>
  </w:num>
  <w:num w:numId="25" w16cid:durableId="1297949550">
    <w:abstractNumId w:val="13"/>
  </w:num>
  <w:num w:numId="26" w16cid:durableId="1077097716">
    <w:abstractNumId w:val="20"/>
  </w:num>
  <w:num w:numId="27" w16cid:durableId="941766151">
    <w:abstractNumId w:val="12"/>
  </w:num>
  <w:num w:numId="28" w16cid:durableId="2093623788">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hideSpellingErrors/>
  <w:hideGrammaticalErrors/>
  <w:proofState w:spelling="clean" w:grammar="clean"/>
  <w:attachedTemplate r:id="rId1"/>
  <w:documentProtection w:edit="trackedChanges" w:enforcement="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126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689"/>
    <w:rsid w:val="00010F71"/>
    <w:rsid w:val="000208D1"/>
    <w:rsid w:val="00023106"/>
    <w:rsid w:val="0002559E"/>
    <w:rsid w:val="00043CDE"/>
    <w:rsid w:val="00054223"/>
    <w:rsid w:val="00060CC2"/>
    <w:rsid w:val="000723B3"/>
    <w:rsid w:val="000850F3"/>
    <w:rsid w:val="00085E5E"/>
    <w:rsid w:val="00090AB7"/>
    <w:rsid w:val="000913F8"/>
    <w:rsid w:val="000B692B"/>
    <w:rsid w:val="000C66EC"/>
    <w:rsid w:val="000D184C"/>
    <w:rsid w:val="000D4C1F"/>
    <w:rsid w:val="000E2D36"/>
    <w:rsid w:val="000E6F0F"/>
    <w:rsid w:val="000F0365"/>
    <w:rsid w:val="000F40FD"/>
    <w:rsid w:val="000F43DA"/>
    <w:rsid w:val="000F581F"/>
    <w:rsid w:val="00104653"/>
    <w:rsid w:val="0012087B"/>
    <w:rsid w:val="001216C3"/>
    <w:rsid w:val="001231E5"/>
    <w:rsid w:val="00131E52"/>
    <w:rsid w:val="0013496F"/>
    <w:rsid w:val="001362F1"/>
    <w:rsid w:val="00151FDF"/>
    <w:rsid w:val="00175790"/>
    <w:rsid w:val="001763CA"/>
    <w:rsid w:val="001818C8"/>
    <w:rsid w:val="00190D4D"/>
    <w:rsid w:val="001A6FBC"/>
    <w:rsid w:val="001B097B"/>
    <w:rsid w:val="001B5FED"/>
    <w:rsid w:val="001B6A85"/>
    <w:rsid w:val="001C5370"/>
    <w:rsid w:val="001E49CA"/>
    <w:rsid w:val="00202D49"/>
    <w:rsid w:val="0020596B"/>
    <w:rsid w:val="0020798E"/>
    <w:rsid w:val="00214879"/>
    <w:rsid w:val="002245BC"/>
    <w:rsid w:val="002276F8"/>
    <w:rsid w:val="00230188"/>
    <w:rsid w:val="00230E05"/>
    <w:rsid w:val="0023345E"/>
    <w:rsid w:val="002341C7"/>
    <w:rsid w:val="00237239"/>
    <w:rsid w:val="00263275"/>
    <w:rsid w:val="00264F93"/>
    <w:rsid w:val="00266A98"/>
    <w:rsid w:val="002705D9"/>
    <w:rsid w:val="0027276D"/>
    <w:rsid w:val="0028529B"/>
    <w:rsid w:val="00291743"/>
    <w:rsid w:val="002A2BCD"/>
    <w:rsid w:val="002B071C"/>
    <w:rsid w:val="002B26E7"/>
    <w:rsid w:val="002D2251"/>
    <w:rsid w:val="002D4CD2"/>
    <w:rsid w:val="002D7095"/>
    <w:rsid w:val="002E656E"/>
    <w:rsid w:val="00302C07"/>
    <w:rsid w:val="003073F0"/>
    <w:rsid w:val="00317F40"/>
    <w:rsid w:val="00327D77"/>
    <w:rsid w:val="003344D5"/>
    <w:rsid w:val="003370C4"/>
    <w:rsid w:val="00344EE3"/>
    <w:rsid w:val="00360C58"/>
    <w:rsid w:val="00364DF4"/>
    <w:rsid w:val="0037056E"/>
    <w:rsid w:val="0037347B"/>
    <w:rsid w:val="0037494F"/>
    <w:rsid w:val="0037580C"/>
    <w:rsid w:val="00376EB8"/>
    <w:rsid w:val="0038350D"/>
    <w:rsid w:val="00383ADC"/>
    <w:rsid w:val="00387533"/>
    <w:rsid w:val="00391E9F"/>
    <w:rsid w:val="00393C97"/>
    <w:rsid w:val="00395BD9"/>
    <w:rsid w:val="0039652A"/>
    <w:rsid w:val="00396ABC"/>
    <w:rsid w:val="00396F14"/>
    <w:rsid w:val="003A7DB9"/>
    <w:rsid w:val="003B6121"/>
    <w:rsid w:val="003C5C71"/>
    <w:rsid w:val="003C6329"/>
    <w:rsid w:val="003C68DE"/>
    <w:rsid w:val="003C6E0D"/>
    <w:rsid w:val="003E2471"/>
    <w:rsid w:val="003E3A7E"/>
    <w:rsid w:val="003E48E9"/>
    <w:rsid w:val="003E5D21"/>
    <w:rsid w:val="003F3BBA"/>
    <w:rsid w:val="003F72DE"/>
    <w:rsid w:val="0040514D"/>
    <w:rsid w:val="0040522E"/>
    <w:rsid w:val="0041091A"/>
    <w:rsid w:val="00410ACA"/>
    <w:rsid w:val="00412D1E"/>
    <w:rsid w:val="004176DA"/>
    <w:rsid w:val="00433689"/>
    <w:rsid w:val="00435C1E"/>
    <w:rsid w:val="004432EF"/>
    <w:rsid w:val="00452552"/>
    <w:rsid w:val="0048217F"/>
    <w:rsid w:val="004850C5"/>
    <w:rsid w:val="00491A81"/>
    <w:rsid w:val="004B15A9"/>
    <w:rsid w:val="004F26DA"/>
    <w:rsid w:val="004F3EFE"/>
    <w:rsid w:val="0050657F"/>
    <w:rsid w:val="00526034"/>
    <w:rsid w:val="0053374B"/>
    <w:rsid w:val="005409F5"/>
    <w:rsid w:val="00545024"/>
    <w:rsid w:val="00550137"/>
    <w:rsid w:val="00550FFF"/>
    <w:rsid w:val="00584D11"/>
    <w:rsid w:val="005851D0"/>
    <w:rsid w:val="00587E47"/>
    <w:rsid w:val="00595167"/>
    <w:rsid w:val="00596353"/>
    <w:rsid w:val="005B4B5D"/>
    <w:rsid w:val="005C3ACB"/>
    <w:rsid w:val="005C6E40"/>
    <w:rsid w:val="005D1A85"/>
    <w:rsid w:val="005D4C46"/>
    <w:rsid w:val="005E0E46"/>
    <w:rsid w:val="006207CC"/>
    <w:rsid w:val="00640CF2"/>
    <w:rsid w:val="006426C0"/>
    <w:rsid w:val="00673925"/>
    <w:rsid w:val="00687C49"/>
    <w:rsid w:val="00694F12"/>
    <w:rsid w:val="006A286F"/>
    <w:rsid w:val="006A2907"/>
    <w:rsid w:val="006A7FEA"/>
    <w:rsid w:val="006B427E"/>
    <w:rsid w:val="006C70D2"/>
    <w:rsid w:val="006C757F"/>
    <w:rsid w:val="007167C8"/>
    <w:rsid w:val="0072278A"/>
    <w:rsid w:val="007272EA"/>
    <w:rsid w:val="00741038"/>
    <w:rsid w:val="0074380D"/>
    <w:rsid w:val="0075342E"/>
    <w:rsid w:val="00753DF3"/>
    <w:rsid w:val="00762544"/>
    <w:rsid w:val="00774425"/>
    <w:rsid w:val="00774EBE"/>
    <w:rsid w:val="007958FA"/>
    <w:rsid w:val="007B5A58"/>
    <w:rsid w:val="007C00C2"/>
    <w:rsid w:val="007D7A89"/>
    <w:rsid w:val="007E4EE7"/>
    <w:rsid w:val="007F3D52"/>
    <w:rsid w:val="0080218A"/>
    <w:rsid w:val="008062FD"/>
    <w:rsid w:val="00832222"/>
    <w:rsid w:val="008378BF"/>
    <w:rsid w:val="008434D9"/>
    <w:rsid w:val="008515B6"/>
    <w:rsid w:val="00853C57"/>
    <w:rsid w:val="00857024"/>
    <w:rsid w:val="00884720"/>
    <w:rsid w:val="0088517D"/>
    <w:rsid w:val="008C3E07"/>
    <w:rsid w:val="008E1266"/>
    <w:rsid w:val="008F3E29"/>
    <w:rsid w:val="009037A5"/>
    <w:rsid w:val="00912E8F"/>
    <w:rsid w:val="00937835"/>
    <w:rsid w:val="00937D24"/>
    <w:rsid w:val="00940202"/>
    <w:rsid w:val="009443CE"/>
    <w:rsid w:val="009463D3"/>
    <w:rsid w:val="00950D97"/>
    <w:rsid w:val="00973BD8"/>
    <w:rsid w:val="0099066C"/>
    <w:rsid w:val="009B014F"/>
    <w:rsid w:val="009B2463"/>
    <w:rsid w:val="00A01957"/>
    <w:rsid w:val="00A07888"/>
    <w:rsid w:val="00A1042C"/>
    <w:rsid w:val="00A1571B"/>
    <w:rsid w:val="00A167E0"/>
    <w:rsid w:val="00A17D37"/>
    <w:rsid w:val="00A20355"/>
    <w:rsid w:val="00A20CCD"/>
    <w:rsid w:val="00A27437"/>
    <w:rsid w:val="00A37191"/>
    <w:rsid w:val="00A458B8"/>
    <w:rsid w:val="00A74CD2"/>
    <w:rsid w:val="00A8296D"/>
    <w:rsid w:val="00A82ADB"/>
    <w:rsid w:val="00A92554"/>
    <w:rsid w:val="00AA4C3D"/>
    <w:rsid w:val="00AA7064"/>
    <w:rsid w:val="00AC3BF2"/>
    <w:rsid w:val="00AC5319"/>
    <w:rsid w:val="00AD69A9"/>
    <w:rsid w:val="00AE0335"/>
    <w:rsid w:val="00AE1803"/>
    <w:rsid w:val="00AF5F9D"/>
    <w:rsid w:val="00B01E71"/>
    <w:rsid w:val="00B02F34"/>
    <w:rsid w:val="00B05B6D"/>
    <w:rsid w:val="00B2574E"/>
    <w:rsid w:val="00B3012D"/>
    <w:rsid w:val="00B7085D"/>
    <w:rsid w:val="00B745CB"/>
    <w:rsid w:val="00B74C41"/>
    <w:rsid w:val="00B93812"/>
    <w:rsid w:val="00B93F05"/>
    <w:rsid w:val="00BA39DF"/>
    <w:rsid w:val="00BA5332"/>
    <w:rsid w:val="00BB044D"/>
    <w:rsid w:val="00BB0B22"/>
    <w:rsid w:val="00BB7D22"/>
    <w:rsid w:val="00BC346B"/>
    <w:rsid w:val="00BC4181"/>
    <w:rsid w:val="00BE4A41"/>
    <w:rsid w:val="00BF5EB7"/>
    <w:rsid w:val="00C252AD"/>
    <w:rsid w:val="00C306D0"/>
    <w:rsid w:val="00C306FF"/>
    <w:rsid w:val="00C31A4C"/>
    <w:rsid w:val="00C42D3B"/>
    <w:rsid w:val="00C445EC"/>
    <w:rsid w:val="00C44679"/>
    <w:rsid w:val="00C45851"/>
    <w:rsid w:val="00C52FE9"/>
    <w:rsid w:val="00C533F6"/>
    <w:rsid w:val="00C53A33"/>
    <w:rsid w:val="00C61B4A"/>
    <w:rsid w:val="00C77555"/>
    <w:rsid w:val="00C846D1"/>
    <w:rsid w:val="00CA094E"/>
    <w:rsid w:val="00CA7215"/>
    <w:rsid w:val="00CB0552"/>
    <w:rsid w:val="00CB1C42"/>
    <w:rsid w:val="00CB5E61"/>
    <w:rsid w:val="00CD1D1E"/>
    <w:rsid w:val="00CE2B57"/>
    <w:rsid w:val="00D029E3"/>
    <w:rsid w:val="00D14313"/>
    <w:rsid w:val="00D20764"/>
    <w:rsid w:val="00D275ED"/>
    <w:rsid w:val="00D312D4"/>
    <w:rsid w:val="00D5230C"/>
    <w:rsid w:val="00D524AD"/>
    <w:rsid w:val="00D575EB"/>
    <w:rsid w:val="00D67116"/>
    <w:rsid w:val="00D737EC"/>
    <w:rsid w:val="00D738B9"/>
    <w:rsid w:val="00D81185"/>
    <w:rsid w:val="00D83E3B"/>
    <w:rsid w:val="00D9123B"/>
    <w:rsid w:val="00D9199D"/>
    <w:rsid w:val="00DA6559"/>
    <w:rsid w:val="00DC1D04"/>
    <w:rsid w:val="00DD0FDF"/>
    <w:rsid w:val="00DD6480"/>
    <w:rsid w:val="00DD7086"/>
    <w:rsid w:val="00DE066E"/>
    <w:rsid w:val="00DF0FFF"/>
    <w:rsid w:val="00DF4737"/>
    <w:rsid w:val="00DF5737"/>
    <w:rsid w:val="00E044D8"/>
    <w:rsid w:val="00E12709"/>
    <w:rsid w:val="00E176DC"/>
    <w:rsid w:val="00E2057C"/>
    <w:rsid w:val="00E25CE9"/>
    <w:rsid w:val="00E366A5"/>
    <w:rsid w:val="00E450F5"/>
    <w:rsid w:val="00E46E0C"/>
    <w:rsid w:val="00E713E7"/>
    <w:rsid w:val="00E80810"/>
    <w:rsid w:val="00E84C6E"/>
    <w:rsid w:val="00E94FDE"/>
    <w:rsid w:val="00E9619B"/>
    <w:rsid w:val="00EA0E97"/>
    <w:rsid w:val="00EA7BD8"/>
    <w:rsid w:val="00EB3703"/>
    <w:rsid w:val="00EB5358"/>
    <w:rsid w:val="00EB73F0"/>
    <w:rsid w:val="00EC1CE2"/>
    <w:rsid w:val="00ED4241"/>
    <w:rsid w:val="00EF19B8"/>
    <w:rsid w:val="00EF5887"/>
    <w:rsid w:val="00EF73B7"/>
    <w:rsid w:val="00F115E1"/>
    <w:rsid w:val="00F35215"/>
    <w:rsid w:val="00F443E0"/>
    <w:rsid w:val="00F45472"/>
    <w:rsid w:val="00F457A2"/>
    <w:rsid w:val="00F46BE6"/>
    <w:rsid w:val="00F50472"/>
    <w:rsid w:val="00F55D85"/>
    <w:rsid w:val="00F6461E"/>
    <w:rsid w:val="00F65290"/>
    <w:rsid w:val="00F81499"/>
    <w:rsid w:val="00F8449A"/>
    <w:rsid w:val="00F93523"/>
    <w:rsid w:val="00F93601"/>
    <w:rsid w:val="00FA45AD"/>
    <w:rsid w:val="00FD103B"/>
    <w:rsid w:val="00FE3B2A"/>
    <w:rsid w:val="00FE46F9"/>
    <w:rsid w:val="00FF060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41"/>
    <o:shapelayout v:ext="edit">
      <o:idmap v:ext="edit" data="1"/>
    </o:shapelayout>
  </w:shapeDefaults>
  <w:doNotEmbedSmartTags/>
  <w:decimalSymbol w:val="."/>
  <w:listSeparator w:val=","/>
  <w14:docId w14:val="0A28C9E1"/>
  <w15:docId w15:val="{43310779-3DE7-40BD-B52C-7682BBD0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1" w:defUIPriority="0" w:defSemiHidden="0" w:defUnhideWhenUsed="0" w:defQFormat="0" w:count="376">
    <w:lsdException w:name="Normal" w:locked="0" w:qFormat="1"/>
    <w:lsdException w:name="heading 1" w:locked="0" w:uiPriority="99" w:qFormat="1"/>
    <w:lsdException w:name="heading 2" w:locked="0" w:uiPriority="99" w:qFormat="1"/>
    <w:lsdException w:name="heading 3" w:locked="0" w:uiPriority="99" w:qFormat="1"/>
    <w:lsdException w:name="heading 4" w:locked="0" w:qFormat="1"/>
    <w:lsdException w:name="heading 5" w:locked="0"/>
    <w:lsdException w:name="heading 6" w:locked="0"/>
    <w:lsdException w:name="heading 7" w:locked="0" w:semiHidden="1" w:unhideWhenUsed="1"/>
    <w:lsdException w:name="heading 8" w:locked="0" w:semiHidden="1" w:unhideWhenUsed="1"/>
    <w:lsdException w:name="heading 9" w:locked="0"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nhideWhenUsed="1"/>
    <w:lsdException w:name="toc 3" w:locked="0" w:semiHidden="1"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locked="0" w:semiHidden="1" w:unhideWhenUsed="1"/>
    <w:lsdException w:name="footnote text" w:semiHidden="1" w:unhideWhenUsed="1"/>
    <w:lsdException w:name="annotation text" w:locked="0" w:semiHidden="1" w:unhideWhenUsed="1"/>
    <w:lsdException w:name="header" w:semiHidden="1" w:unhideWhenUsed="1"/>
    <w:lsdException w:name="footer" w:locked="0"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locked="0" w:semiHidden="1" w:unhideWhenUsed="1"/>
    <w:lsdException w:name="toa heading" w:locked="0" w:semiHidden="1" w:unhideWhenUsed="1"/>
    <w:lsdException w:name="List" w:semiHidden="1" w:unhideWhenUsed="1"/>
    <w:lsdException w:name="List Bullet" w:locked="0"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semiHidden="1"/>
    <w:lsdException w:name="Salutation" w:semiHidden="1"/>
    <w:lsdException w:name="Date" w:locked="0" w:semiHidden="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semiHidden="1"/>
    <w:lsdException w:name="Emphasis" w:semiHidden="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locked="0" w:semiHidden="1"/>
    <w:lsdException w:name="No Spacing" w:locked="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locked="0" w:semiHidden="1"/>
    <w:lsdException w:name="List Paragraph" w:locked="0"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ibliography" w:semiHidden="1" w:unhideWhenUsed="1"/>
    <w:lsdException w:name="TOC Heading" w:semiHidden="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E2471"/>
    <w:pPr>
      <w:spacing w:after="120"/>
      <w:ind w:left="180"/>
      <w:jc w:val="both"/>
    </w:pPr>
    <w:rPr>
      <w:rFonts w:ascii="Arial" w:hAnsi="Arial"/>
      <w:sz w:val="20"/>
      <w:szCs w:val="20"/>
    </w:rPr>
  </w:style>
  <w:style w:type="paragraph" w:styleId="Heading1">
    <w:name w:val="heading 1"/>
    <w:basedOn w:val="Normal"/>
    <w:next w:val="Heading2"/>
    <w:link w:val="Heading1Char"/>
    <w:autoRedefine/>
    <w:uiPriority w:val="99"/>
    <w:qFormat/>
    <w:rsid w:val="003E2471"/>
    <w:pPr>
      <w:widowControl w:val="0"/>
      <w:numPr>
        <w:numId w:val="24"/>
      </w:numPr>
      <w:spacing w:before="240"/>
      <w:ind w:left="180"/>
      <w:outlineLvl w:val="0"/>
    </w:pPr>
    <w:rPr>
      <w:rFonts w:eastAsia="Times New Roman" w:cs="Times New Roman"/>
      <w:b/>
      <w:bCs/>
      <w:szCs w:val="18"/>
    </w:rPr>
  </w:style>
  <w:style w:type="paragraph" w:styleId="Heading2">
    <w:name w:val="heading 2"/>
    <w:basedOn w:val="Normal"/>
    <w:next w:val="Normal"/>
    <w:link w:val="Heading2Char"/>
    <w:autoRedefine/>
    <w:uiPriority w:val="99"/>
    <w:qFormat/>
    <w:rsid w:val="00EB3703"/>
    <w:pPr>
      <w:numPr>
        <w:ilvl w:val="1"/>
        <w:numId w:val="2"/>
      </w:numPr>
      <w:ind w:left="0"/>
      <w:outlineLvl w:val="1"/>
    </w:pPr>
    <w:rPr>
      <w:rFonts w:eastAsia="Times New Roman" w:cs="Times New Roman"/>
    </w:rPr>
  </w:style>
  <w:style w:type="paragraph" w:styleId="Heading3">
    <w:name w:val="heading 3"/>
    <w:basedOn w:val="Normal"/>
    <w:next w:val="Normal"/>
    <w:link w:val="Heading3Char"/>
    <w:autoRedefine/>
    <w:uiPriority w:val="99"/>
    <w:qFormat/>
    <w:rsid w:val="005851D0"/>
    <w:pPr>
      <w:numPr>
        <w:ilvl w:val="2"/>
        <w:numId w:val="2"/>
      </w:numPr>
      <w:outlineLvl w:val="2"/>
    </w:pPr>
    <w:rPr>
      <w:rFonts w:eastAsia="Arial" w:cs="Arial"/>
      <w:spacing w:val="-1"/>
      <w:szCs w:val="22"/>
    </w:rPr>
  </w:style>
  <w:style w:type="paragraph" w:styleId="Heading4">
    <w:name w:val="heading 4"/>
    <w:basedOn w:val="Normal"/>
    <w:next w:val="Normal"/>
    <w:link w:val="Heading4Char"/>
    <w:semiHidden/>
    <w:qFormat/>
    <w:locked/>
    <w:rsid w:val="00853C57"/>
    <w:pPr>
      <w:keepNext/>
      <w:numPr>
        <w:ilvl w:val="3"/>
        <w:numId w:val="1"/>
      </w:numPr>
      <w:spacing w:before="60" w:after="200"/>
      <w:outlineLvl w:val="3"/>
    </w:pPr>
    <w:rPr>
      <w:rFonts w:eastAsia="Times New Roman" w:cs="Times New Roman"/>
      <w:b/>
    </w:rPr>
  </w:style>
  <w:style w:type="paragraph" w:styleId="Heading5">
    <w:name w:val="heading 5"/>
    <w:basedOn w:val="Normal"/>
    <w:next w:val="Normal"/>
    <w:link w:val="Heading5Char"/>
    <w:semiHidden/>
    <w:locked/>
    <w:rsid w:val="00853C57"/>
    <w:pPr>
      <w:numPr>
        <w:ilvl w:val="4"/>
        <w:numId w:val="1"/>
      </w:numPr>
      <w:spacing w:before="240" w:after="60"/>
      <w:outlineLvl w:val="4"/>
    </w:pPr>
    <w:rPr>
      <w:rFonts w:eastAsia="Times New Roman" w:cs="Times New Roman"/>
    </w:rPr>
  </w:style>
  <w:style w:type="paragraph" w:styleId="Heading6">
    <w:name w:val="heading 6"/>
    <w:basedOn w:val="Normal"/>
    <w:next w:val="Normal"/>
    <w:link w:val="Heading6Char"/>
    <w:semiHidden/>
    <w:locked/>
    <w:rsid w:val="00853C57"/>
    <w:pPr>
      <w:numPr>
        <w:ilvl w:val="5"/>
        <w:numId w:val="1"/>
      </w:numPr>
      <w:spacing w:before="240" w:after="60"/>
      <w:outlineLvl w:val="5"/>
    </w:pPr>
    <w:rPr>
      <w:rFonts w:ascii="Times New Roman" w:eastAsia="Times New Roman" w:hAnsi="Times New Roman" w:cs="Times New Roman"/>
      <w:i/>
    </w:rPr>
  </w:style>
  <w:style w:type="paragraph" w:styleId="Heading7">
    <w:name w:val="heading 7"/>
    <w:basedOn w:val="Normal"/>
    <w:next w:val="Normal"/>
    <w:link w:val="Heading7Char"/>
    <w:semiHidden/>
    <w:locked/>
    <w:rsid w:val="00853C57"/>
    <w:pPr>
      <w:numPr>
        <w:ilvl w:val="6"/>
        <w:numId w:val="1"/>
      </w:numPr>
      <w:spacing w:before="240" w:after="60"/>
      <w:outlineLvl w:val="6"/>
    </w:pPr>
    <w:rPr>
      <w:rFonts w:eastAsia="Times New Roman" w:cs="Times New Roman"/>
    </w:rPr>
  </w:style>
  <w:style w:type="paragraph" w:styleId="Heading8">
    <w:name w:val="heading 8"/>
    <w:basedOn w:val="Normal"/>
    <w:next w:val="Normal"/>
    <w:link w:val="Heading8Char"/>
    <w:semiHidden/>
    <w:locked/>
    <w:rsid w:val="00853C57"/>
    <w:pPr>
      <w:numPr>
        <w:ilvl w:val="7"/>
        <w:numId w:val="1"/>
      </w:numPr>
      <w:spacing w:before="240" w:after="60"/>
      <w:outlineLvl w:val="7"/>
    </w:pPr>
    <w:rPr>
      <w:rFonts w:eastAsia="Times New Roman" w:cs="Times New Roman"/>
      <w:i/>
    </w:rPr>
  </w:style>
  <w:style w:type="paragraph" w:styleId="Heading9">
    <w:name w:val="heading 9"/>
    <w:basedOn w:val="Normal"/>
    <w:next w:val="Normal"/>
    <w:link w:val="Heading9Char"/>
    <w:semiHidden/>
    <w:locked/>
    <w:rsid w:val="00853C57"/>
    <w:pPr>
      <w:numPr>
        <w:ilvl w:val="8"/>
        <w:numId w:val="1"/>
      </w:numPr>
      <w:spacing w:before="240" w:after="60"/>
      <w:outlineLvl w:val="8"/>
    </w:pPr>
    <w:rPr>
      <w:rFonts w:eastAsia="Times New Roman" w:cs="Times New Roman"/>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semiHidden/>
    <w:locked/>
    <w:rsid w:val="00F65290"/>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semiHidden/>
    <w:locked/>
    <w:rsid w:val="00DF5737"/>
  </w:style>
  <w:style w:type="paragraph" w:styleId="BalloonText">
    <w:name w:val="Balloon Text"/>
    <w:basedOn w:val="Normal"/>
    <w:link w:val="BalloonTextChar"/>
    <w:semiHidden/>
    <w:locked/>
    <w:rsid w:val="00A74CD2"/>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435C1E"/>
    <w:rPr>
      <w:rFonts w:ascii="Tahoma" w:hAnsi="Tahoma" w:cs="Tahoma"/>
      <w:sz w:val="16"/>
      <w:szCs w:val="16"/>
    </w:rPr>
  </w:style>
  <w:style w:type="paragraph" w:styleId="Footer">
    <w:name w:val="footer"/>
    <w:basedOn w:val="Normal"/>
    <w:link w:val="FooterChar"/>
    <w:uiPriority w:val="99"/>
    <w:rsid w:val="00937D24"/>
    <w:pPr>
      <w:tabs>
        <w:tab w:val="center" w:pos="4320"/>
        <w:tab w:val="right" w:pos="8640"/>
      </w:tabs>
    </w:pPr>
  </w:style>
  <w:style w:type="character" w:customStyle="1" w:styleId="FooterChar">
    <w:name w:val="Footer Char"/>
    <w:basedOn w:val="DefaultParagraphFont"/>
    <w:link w:val="Footer"/>
    <w:uiPriority w:val="99"/>
    <w:rsid w:val="00937D24"/>
  </w:style>
  <w:style w:type="character" w:customStyle="1" w:styleId="Cover01APSMasterStylesCoverHeadlineTitle">
    <w:name w:val="Cover 01 (APS Master Styles:Cover Headline/Title)"/>
    <w:uiPriority w:val="99"/>
    <w:semiHidden/>
    <w:locked/>
    <w:rsid w:val="003B6121"/>
    <w:rPr>
      <w:rFonts w:ascii="Gotham-Medium" w:hAnsi="Gotham-Medium" w:cs="Gotham-Medium"/>
      <w:color w:val="000000"/>
      <w:spacing w:val="-11"/>
      <w:sz w:val="54"/>
      <w:szCs w:val="54"/>
      <w:vertAlign w:val="baseline"/>
    </w:rPr>
  </w:style>
  <w:style w:type="character" w:customStyle="1" w:styleId="Bodycopy01APSMasterStylesBodycopy">
    <w:name w:val="Bodycopy 01 (APS Master Styles:Bodycopy)"/>
    <w:uiPriority w:val="99"/>
    <w:semiHidden/>
    <w:locked/>
    <w:rsid w:val="009443CE"/>
    <w:rPr>
      <w:rFonts w:ascii="Gotham-Book" w:hAnsi="Gotham-Book" w:cs="Gotham-Book"/>
      <w:color w:val="000000"/>
      <w:spacing w:val="0"/>
      <w:sz w:val="18"/>
      <w:szCs w:val="18"/>
      <w:vertAlign w:val="baseline"/>
    </w:rPr>
  </w:style>
  <w:style w:type="character" w:customStyle="1" w:styleId="Bodycopy01HighlightBlueAPSMasterStylesBodycopy">
    <w:name w:val="Bodycopy 01 Highlight Blue (APS Master Styles:Bodycopy)"/>
    <w:uiPriority w:val="99"/>
    <w:semiHidden/>
    <w:locked/>
    <w:rsid w:val="009443CE"/>
    <w:rPr>
      <w:rFonts w:ascii="Gotham-Medium" w:hAnsi="Gotham-Medium" w:cs="Gotham-Medium"/>
      <w:color w:val="00C4FC"/>
      <w:spacing w:val="0"/>
      <w:sz w:val="18"/>
      <w:szCs w:val="18"/>
      <w:vertAlign w:val="baseline"/>
    </w:rPr>
  </w:style>
  <w:style w:type="character" w:customStyle="1" w:styleId="IntroCopyBlueAPSMasterStylesIntroCalloutSidebar">
    <w:name w:val="Intro Copy Blue (APS Master Styles:Intro Callout Sidebar)"/>
    <w:uiPriority w:val="99"/>
    <w:locked/>
    <w:rsid w:val="004176DA"/>
    <w:rPr>
      <w:rFonts w:ascii="Gotham-Book" w:hAnsi="Gotham-Book" w:cs="Gotham-Book"/>
      <w:color w:val="00C4FC"/>
      <w:spacing w:val="-5"/>
      <w:sz w:val="24"/>
      <w:szCs w:val="24"/>
      <w:vertAlign w:val="baseline"/>
    </w:rPr>
  </w:style>
  <w:style w:type="character" w:customStyle="1" w:styleId="PhotoCreditAPSMasterStylesSmallTypeDetail">
    <w:name w:val="Photo Credit (APS Master Styles:Small Type Detail)"/>
    <w:uiPriority w:val="99"/>
    <w:locked/>
    <w:rsid w:val="00E176DC"/>
    <w:rPr>
      <w:rFonts w:ascii="Gotham-BookItalic" w:hAnsi="Gotham-BookItalic" w:cs="Gotham-BookItalic"/>
      <w:i/>
      <w:iCs/>
      <w:color w:val="000000"/>
      <w:spacing w:val="0"/>
      <w:sz w:val="14"/>
      <w:szCs w:val="14"/>
      <w:vertAlign w:val="baseline"/>
    </w:rPr>
  </w:style>
  <w:style w:type="character" w:customStyle="1" w:styleId="Heading1Char">
    <w:name w:val="Heading 1 Char"/>
    <w:basedOn w:val="DefaultParagraphFont"/>
    <w:link w:val="Heading1"/>
    <w:uiPriority w:val="99"/>
    <w:rsid w:val="003E2471"/>
    <w:rPr>
      <w:rFonts w:ascii="Arial" w:eastAsia="Times New Roman" w:hAnsi="Arial" w:cs="Times New Roman"/>
      <w:b/>
      <w:bCs/>
      <w:sz w:val="20"/>
      <w:szCs w:val="18"/>
    </w:rPr>
  </w:style>
  <w:style w:type="character" w:customStyle="1" w:styleId="Heading2Char">
    <w:name w:val="Heading 2 Char"/>
    <w:basedOn w:val="DefaultParagraphFont"/>
    <w:link w:val="Heading2"/>
    <w:uiPriority w:val="99"/>
    <w:rsid w:val="00EB3703"/>
    <w:rPr>
      <w:rFonts w:ascii="Arial" w:eastAsia="Times New Roman" w:hAnsi="Arial" w:cs="Times New Roman"/>
      <w:sz w:val="22"/>
      <w:szCs w:val="20"/>
    </w:rPr>
  </w:style>
  <w:style w:type="character" w:customStyle="1" w:styleId="Heading3Char">
    <w:name w:val="Heading 3 Char"/>
    <w:basedOn w:val="DefaultParagraphFont"/>
    <w:link w:val="Heading3"/>
    <w:rsid w:val="005851D0"/>
    <w:rPr>
      <w:rFonts w:ascii="Arial" w:eastAsia="Arial" w:hAnsi="Arial" w:cs="Arial"/>
      <w:spacing w:val="-1"/>
      <w:sz w:val="22"/>
      <w:szCs w:val="22"/>
    </w:rPr>
  </w:style>
  <w:style w:type="character" w:customStyle="1" w:styleId="Heading4Char">
    <w:name w:val="Heading 4 Char"/>
    <w:basedOn w:val="DefaultParagraphFont"/>
    <w:link w:val="Heading4"/>
    <w:semiHidden/>
    <w:rsid w:val="00687C49"/>
    <w:rPr>
      <w:rFonts w:ascii="Arial" w:eastAsia="Times New Roman" w:hAnsi="Arial" w:cs="Times New Roman"/>
      <w:b/>
      <w:sz w:val="20"/>
      <w:szCs w:val="20"/>
    </w:rPr>
  </w:style>
  <w:style w:type="character" w:customStyle="1" w:styleId="Heading5Char">
    <w:name w:val="Heading 5 Char"/>
    <w:basedOn w:val="DefaultParagraphFont"/>
    <w:link w:val="Heading5"/>
    <w:semiHidden/>
    <w:rsid w:val="00687C49"/>
    <w:rPr>
      <w:rFonts w:ascii="Arial" w:eastAsia="Times New Roman" w:hAnsi="Arial" w:cs="Times New Roman"/>
      <w:sz w:val="22"/>
      <w:szCs w:val="20"/>
    </w:rPr>
  </w:style>
  <w:style w:type="character" w:customStyle="1" w:styleId="Heading6Char">
    <w:name w:val="Heading 6 Char"/>
    <w:basedOn w:val="DefaultParagraphFont"/>
    <w:link w:val="Heading6"/>
    <w:semiHidden/>
    <w:rsid w:val="00687C49"/>
    <w:rPr>
      <w:rFonts w:ascii="Times New Roman" w:eastAsia="Times New Roman" w:hAnsi="Times New Roman" w:cs="Times New Roman"/>
      <w:i/>
      <w:sz w:val="22"/>
      <w:szCs w:val="20"/>
    </w:rPr>
  </w:style>
  <w:style w:type="character" w:customStyle="1" w:styleId="Heading7Char">
    <w:name w:val="Heading 7 Char"/>
    <w:basedOn w:val="DefaultParagraphFont"/>
    <w:link w:val="Heading7"/>
    <w:semiHidden/>
    <w:rsid w:val="00687C49"/>
    <w:rPr>
      <w:rFonts w:ascii="Arial" w:eastAsia="Times New Roman" w:hAnsi="Arial" w:cs="Times New Roman"/>
      <w:sz w:val="20"/>
      <w:szCs w:val="20"/>
    </w:rPr>
  </w:style>
  <w:style w:type="character" w:customStyle="1" w:styleId="Heading8Char">
    <w:name w:val="Heading 8 Char"/>
    <w:basedOn w:val="DefaultParagraphFont"/>
    <w:link w:val="Heading8"/>
    <w:semiHidden/>
    <w:rsid w:val="00687C49"/>
    <w:rPr>
      <w:rFonts w:ascii="Arial" w:eastAsia="Times New Roman" w:hAnsi="Arial" w:cs="Times New Roman"/>
      <w:i/>
      <w:sz w:val="20"/>
      <w:szCs w:val="20"/>
    </w:rPr>
  </w:style>
  <w:style w:type="character" w:customStyle="1" w:styleId="Heading9Char">
    <w:name w:val="Heading 9 Char"/>
    <w:basedOn w:val="DefaultParagraphFont"/>
    <w:link w:val="Heading9"/>
    <w:semiHidden/>
    <w:rsid w:val="00687C49"/>
    <w:rPr>
      <w:rFonts w:ascii="Arial" w:eastAsia="Times New Roman" w:hAnsi="Arial" w:cs="Times New Roman"/>
      <w:b/>
      <w:i/>
      <w:sz w:val="18"/>
      <w:szCs w:val="20"/>
    </w:rPr>
  </w:style>
  <w:style w:type="paragraph" w:styleId="Title">
    <w:name w:val="Title"/>
    <w:basedOn w:val="Normal"/>
    <w:link w:val="TitleChar"/>
    <w:qFormat/>
    <w:rsid w:val="00853C57"/>
    <w:pPr>
      <w:spacing w:after="200"/>
      <w:jc w:val="center"/>
      <w:outlineLvl w:val="0"/>
    </w:pPr>
    <w:rPr>
      <w:rFonts w:eastAsia="Times New Roman" w:cs="Times New Roman"/>
      <w:b/>
    </w:rPr>
  </w:style>
  <w:style w:type="character" w:customStyle="1" w:styleId="TitleChar">
    <w:name w:val="Title Char"/>
    <w:basedOn w:val="DefaultParagraphFont"/>
    <w:link w:val="Title"/>
    <w:rsid w:val="00853C57"/>
    <w:rPr>
      <w:rFonts w:ascii="Arial" w:eastAsia="Times New Roman" w:hAnsi="Arial" w:cs="Times New Roman"/>
      <w:b/>
      <w:sz w:val="20"/>
      <w:szCs w:val="20"/>
    </w:rPr>
  </w:style>
  <w:style w:type="paragraph" w:styleId="DocumentMap">
    <w:name w:val="Document Map"/>
    <w:basedOn w:val="Normal"/>
    <w:link w:val="DocumentMapChar"/>
    <w:semiHidden/>
    <w:locked/>
    <w:rsid w:val="00853C57"/>
    <w:pPr>
      <w:shd w:val="clear" w:color="auto" w:fill="000080"/>
      <w:spacing w:after="200"/>
    </w:pPr>
    <w:rPr>
      <w:rFonts w:ascii="Tahoma" w:eastAsia="Times New Roman" w:hAnsi="Tahoma" w:cs="Times New Roman"/>
    </w:rPr>
  </w:style>
  <w:style w:type="character" w:customStyle="1" w:styleId="DocumentMapChar">
    <w:name w:val="Document Map Char"/>
    <w:basedOn w:val="DefaultParagraphFont"/>
    <w:link w:val="DocumentMap"/>
    <w:semiHidden/>
    <w:rsid w:val="00435C1E"/>
    <w:rPr>
      <w:rFonts w:ascii="Tahoma" w:eastAsia="Times New Roman" w:hAnsi="Tahoma" w:cs="Times New Roman"/>
      <w:sz w:val="20"/>
      <w:szCs w:val="20"/>
      <w:shd w:val="clear" w:color="auto" w:fill="000080"/>
    </w:rPr>
  </w:style>
  <w:style w:type="character" w:styleId="CommentReference">
    <w:name w:val="annotation reference"/>
    <w:basedOn w:val="DefaultParagraphFont"/>
    <w:semiHidden/>
    <w:rsid w:val="00853C57"/>
    <w:rPr>
      <w:sz w:val="16"/>
    </w:rPr>
  </w:style>
  <w:style w:type="paragraph" w:styleId="CommentText">
    <w:name w:val="annotation text"/>
    <w:basedOn w:val="Normal"/>
    <w:link w:val="CommentTextChar"/>
    <w:semiHidden/>
    <w:rsid w:val="00853C57"/>
    <w:pPr>
      <w:spacing w:after="200"/>
    </w:pPr>
    <w:rPr>
      <w:rFonts w:eastAsia="Times New Roman" w:cs="Times New Roman"/>
    </w:rPr>
  </w:style>
  <w:style w:type="character" w:customStyle="1" w:styleId="CommentTextChar">
    <w:name w:val="Comment Text Char"/>
    <w:basedOn w:val="DefaultParagraphFont"/>
    <w:link w:val="CommentText"/>
    <w:semiHidden/>
    <w:rsid w:val="00435C1E"/>
    <w:rPr>
      <w:rFonts w:ascii="Arial" w:eastAsia="Times New Roman" w:hAnsi="Arial" w:cs="Times New Roman"/>
      <w:sz w:val="20"/>
      <w:szCs w:val="20"/>
    </w:rPr>
  </w:style>
  <w:style w:type="paragraph" w:styleId="TOC1">
    <w:name w:val="toc 1"/>
    <w:basedOn w:val="Normal"/>
    <w:next w:val="Normal"/>
    <w:autoRedefine/>
    <w:uiPriority w:val="39"/>
    <w:rsid w:val="002D2251"/>
    <w:pPr>
      <w:tabs>
        <w:tab w:val="right" w:leader="dot" w:pos="9360"/>
      </w:tabs>
      <w:spacing w:after="0"/>
      <w:ind w:left="-720" w:right="720"/>
    </w:pPr>
    <w:rPr>
      <w:rFonts w:eastAsia="Times New Roman" w:cs="Times New Roman"/>
    </w:rPr>
  </w:style>
  <w:style w:type="paragraph" w:styleId="TOC2">
    <w:name w:val="toc 2"/>
    <w:basedOn w:val="Normal"/>
    <w:next w:val="Normal"/>
    <w:autoRedefine/>
    <w:semiHidden/>
    <w:locked/>
    <w:rsid w:val="00853C57"/>
    <w:pPr>
      <w:spacing w:after="200"/>
      <w:ind w:left="200"/>
    </w:pPr>
    <w:rPr>
      <w:rFonts w:eastAsia="Times New Roman" w:cs="Times New Roman"/>
    </w:rPr>
  </w:style>
  <w:style w:type="paragraph" w:styleId="TOC3">
    <w:name w:val="toc 3"/>
    <w:basedOn w:val="Normal"/>
    <w:next w:val="Normal"/>
    <w:autoRedefine/>
    <w:semiHidden/>
    <w:locked/>
    <w:rsid w:val="00853C57"/>
    <w:pPr>
      <w:spacing w:after="200"/>
      <w:ind w:left="400"/>
    </w:pPr>
    <w:rPr>
      <w:rFonts w:eastAsia="Times New Roman" w:cs="Times New Roman"/>
    </w:rPr>
  </w:style>
  <w:style w:type="paragraph" w:styleId="TOC4">
    <w:name w:val="toc 4"/>
    <w:basedOn w:val="Normal"/>
    <w:next w:val="Normal"/>
    <w:autoRedefine/>
    <w:semiHidden/>
    <w:locked/>
    <w:rsid w:val="00853C57"/>
    <w:pPr>
      <w:spacing w:after="200"/>
      <w:ind w:left="600"/>
    </w:pPr>
    <w:rPr>
      <w:rFonts w:eastAsia="Times New Roman" w:cs="Times New Roman"/>
    </w:rPr>
  </w:style>
  <w:style w:type="paragraph" w:styleId="TOC5">
    <w:name w:val="toc 5"/>
    <w:basedOn w:val="Normal"/>
    <w:next w:val="Normal"/>
    <w:autoRedefine/>
    <w:semiHidden/>
    <w:locked/>
    <w:rsid w:val="00853C57"/>
    <w:pPr>
      <w:spacing w:after="200"/>
      <w:ind w:left="800"/>
    </w:pPr>
    <w:rPr>
      <w:rFonts w:eastAsia="Times New Roman" w:cs="Times New Roman"/>
    </w:rPr>
  </w:style>
  <w:style w:type="paragraph" w:styleId="TOC6">
    <w:name w:val="toc 6"/>
    <w:basedOn w:val="Normal"/>
    <w:next w:val="Normal"/>
    <w:autoRedefine/>
    <w:semiHidden/>
    <w:locked/>
    <w:rsid w:val="00853C57"/>
    <w:pPr>
      <w:spacing w:after="200"/>
      <w:ind w:left="1000"/>
    </w:pPr>
    <w:rPr>
      <w:rFonts w:eastAsia="Times New Roman" w:cs="Times New Roman"/>
    </w:rPr>
  </w:style>
  <w:style w:type="paragraph" w:styleId="TOC7">
    <w:name w:val="toc 7"/>
    <w:basedOn w:val="Normal"/>
    <w:next w:val="Normal"/>
    <w:autoRedefine/>
    <w:semiHidden/>
    <w:locked/>
    <w:rsid w:val="00853C57"/>
    <w:pPr>
      <w:spacing w:after="200"/>
      <w:ind w:left="1200"/>
    </w:pPr>
    <w:rPr>
      <w:rFonts w:eastAsia="Times New Roman" w:cs="Times New Roman"/>
    </w:rPr>
  </w:style>
  <w:style w:type="paragraph" w:styleId="TOC8">
    <w:name w:val="toc 8"/>
    <w:basedOn w:val="Normal"/>
    <w:next w:val="Normal"/>
    <w:autoRedefine/>
    <w:semiHidden/>
    <w:locked/>
    <w:rsid w:val="00853C57"/>
    <w:pPr>
      <w:spacing w:after="200"/>
      <w:ind w:left="1400"/>
    </w:pPr>
    <w:rPr>
      <w:rFonts w:eastAsia="Times New Roman" w:cs="Times New Roman"/>
    </w:rPr>
  </w:style>
  <w:style w:type="paragraph" w:styleId="TOC9">
    <w:name w:val="toc 9"/>
    <w:basedOn w:val="Normal"/>
    <w:next w:val="Normal"/>
    <w:autoRedefine/>
    <w:semiHidden/>
    <w:locked/>
    <w:rsid w:val="00853C57"/>
    <w:pPr>
      <w:spacing w:after="200"/>
      <w:ind w:left="1600"/>
    </w:pPr>
    <w:rPr>
      <w:rFonts w:eastAsia="Times New Roman" w:cs="Times New Roman"/>
    </w:rPr>
  </w:style>
  <w:style w:type="character" w:styleId="FootnoteReference">
    <w:name w:val="footnote reference"/>
    <w:basedOn w:val="DefaultParagraphFont"/>
    <w:semiHidden/>
    <w:locked/>
    <w:rsid w:val="00853C57"/>
    <w:rPr>
      <w:vertAlign w:val="superscript"/>
    </w:rPr>
  </w:style>
  <w:style w:type="paragraph" w:customStyle="1" w:styleId="Pleading">
    <w:name w:val="Pleading"/>
    <w:locked/>
    <w:rsid w:val="00853C57"/>
    <w:pPr>
      <w:tabs>
        <w:tab w:val="left" w:pos="-720"/>
      </w:tabs>
      <w:suppressAutoHyphens/>
      <w:spacing w:line="240" w:lineRule="exact"/>
    </w:pPr>
    <w:rPr>
      <w:rFonts w:ascii="CG Times" w:eastAsia="Times New Roman" w:hAnsi="CG Times" w:cs="Times New Roman"/>
      <w:sz w:val="20"/>
      <w:szCs w:val="20"/>
    </w:rPr>
  </w:style>
  <w:style w:type="character" w:styleId="PageNumber">
    <w:name w:val="page number"/>
    <w:basedOn w:val="DefaultParagraphFont"/>
    <w:locked/>
    <w:rsid w:val="00853C57"/>
  </w:style>
  <w:style w:type="table" w:styleId="TableGrid">
    <w:name w:val="Table Grid"/>
    <w:basedOn w:val="TableNormal"/>
    <w:locked/>
    <w:rsid w:val="00853C5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locked/>
    <w:rsid w:val="00853C57"/>
    <w:rPr>
      <w:color w:val="0000FF"/>
      <w:u w:val="single"/>
    </w:rPr>
  </w:style>
  <w:style w:type="paragraph" w:customStyle="1" w:styleId="StyleHeading3After6pt">
    <w:name w:val="Style Heading 3 + After:  6 pt"/>
    <w:basedOn w:val="Heading3"/>
    <w:autoRedefine/>
    <w:semiHidden/>
    <w:locked/>
    <w:rsid w:val="00853C57"/>
    <w:pPr>
      <w:numPr>
        <w:ilvl w:val="0"/>
        <w:numId w:val="0"/>
      </w:numPr>
    </w:pPr>
  </w:style>
  <w:style w:type="paragraph" w:styleId="ListParagraph">
    <w:name w:val="List Paragraph"/>
    <w:basedOn w:val="Normal"/>
    <w:uiPriority w:val="34"/>
    <w:qFormat/>
    <w:locked/>
    <w:rsid w:val="00853C57"/>
    <w:pPr>
      <w:ind w:left="720"/>
      <w:contextualSpacing/>
    </w:pPr>
    <w:rPr>
      <w:rFonts w:eastAsia="Times New Roman" w:cs="Times New Roman"/>
    </w:rPr>
  </w:style>
  <w:style w:type="character" w:customStyle="1" w:styleId="DeltaViewInsertion">
    <w:name w:val="DeltaView Insertion"/>
    <w:uiPriority w:val="99"/>
    <w:locked/>
    <w:rsid w:val="00853C57"/>
    <w:rPr>
      <w:color w:val="0000FF"/>
      <w:u w:val="double"/>
    </w:rPr>
  </w:style>
  <w:style w:type="paragraph" w:styleId="CommentSubject">
    <w:name w:val="annotation subject"/>
    <w:basedOn w:val="CommentText"/>
    <w:next w:val="CommentText"/>
    <w:link w:val="CommentSubjectChar"/>
    <w:semiHidden/>
    <w:rsid w:val="000E6F0F"/>
    <w:pPr>
      <w:spacing w:after="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semiHidden/>
    <w:rsid w:val="00435C1E"/>
    <w:rPr>
      <w:rFonts w:ascii="Arial" w:eastAsia="Times New Roman" w:hAnsi="Arial" w:cs="Times New Roman"/>
      <w:b/>
      <w:bCs/>
      <w:sz w:val="20"/>
      <w:szCs w:val="20"/>
    </w:rPr>
  </w:style>
  <w:style w:type="character" w:styleId="FollowedHyperlink">
    <w:name w:val="FollowedHyperlink"/>
    <w:basedOn w:val="DefaultParagraphFont"/>
    <w:semiHidden/>
    <w:locked/>
    <w:rsid w:val="000F0365"/>
    <w:rPr>
      <w:color w:val="800080" w:themeColor="followedHyperlink"/>
      <w:u w:val="single"/>
    </w:rPr>
  </w:style>
  <w:style w:type="paragraph" w:styleId="Revision">
    <w:name w:val="Revision"/>
    <w:hidden/>
    <w:rsid w:val="00151FDF"/>
  </w:style>
  <w:style w:type="paragraph" w:styleId="Header">
    <w:name w:val="header"/>
    <w:basedOn w:val="Normal"/>
    <w:link w:val="HeaderChar"/>
    <w:semiHidden/>
    <w:locked/>
    <w:rsid w:val="00545024"/>
    <w:pPr>
      <w:tabs>
        <w:tab w:val="center" w:pos="4680"/>
        <w:tab w:val="right" w:pos="9360"/>
      </w:tabs>
      <w:spacing w:after="0"/>
    </w:pPr>
  </w:style>
  <w:style w:type="character" w:customStyle="1" w:styleId="HeaderChar">
    <w:name w:val="Header Char"/>
    <w:basedOn w:val="DefaultParagraphFont"/>
    <w:link w:val="Header"/>
    <w:semiHidden/>
    <w:rsid w:val="00545024"/>
    <w:rPr>
      <w:rFonts w:ascii="Arial" w:hAnsi="Arial"/>
      <w:sz w:val="22"/>
    </w:rPr>
  </w:style>
  <w:style w:type="paragraph" w:customStyle="1" w:styleId="Heading">
    <w:name w:val="Heading"/>
    <w:rsid w:val="00010F71"/>
    <w:pPr>
      <w:tabs>
        <w:tab w:val="center" w:pos="4680"/>
      </w:tabs>
      <w:suppressAutoHyphens/>
    </w:pPr>
    <w:rPr>
      <w:rFonts w:ascii="CG Times" w:eastAsia="Times New Roman" w:hAnsi="CG Times" w:cs="Times New Roman"/>
      <w:b/>
      <w:szCs w:val="20"/>
    </w:rPr>
  </w:style>
  <w:style w:type="character" w:customStyle="1" w:styleId="StyleHeading2UnderlineChar">
    <w:name w:val="Style Heading 2 + Underline Char"/>
    <w:basedOn w:val="DefaultParagraphFont"/>
    <w:link w:val="StyleHeading2Underline"/>
    <w:locked/>
    <w:rsid w:val="00010F71"/>
    <w:rPr>
      <w:rFonts w:ascii="Arial" w:hAnsi="Arial" w:cs="Arial"/>
      <w:color w:val="000000"/>
      <w:u w:val="single"/>
    </w:rPr>
  </w:style>
  <w:style w:type="paragraph" w:customStyle="1" w:styleId="StyleHeading2Underline">
    <w:name w:val="Style Heading 2 + Underline"/>
    <w:basedOn w:val="Heading2"/>
    <w:link w:val="StyleHeading2UnderlineChar"/>
    <w:rsid w:val="00010F71"/>
    <w:pPr>
      <w:numPr>
        <w:numId w:val="1"/>
      </w:numPr>
      <w:tabs>
        <w:tab w:val="left" w:pos="540"/>
      </w:tabs>
      <w:ind w:left="180"/>
    </w:pPr>
    <w:rPr>
      <w:rFonts w:eastAsiaTheme="minorHAnsi" w:cs="Arial"/>
      <w:color w:val="000000"/>
      <w:sz w:val="24"/>
      <w:szCs w:val="24"/>
      <w:u w:val="single"/>
    </w:rPr>
  </w:style>
  <w:style w:type="character" w:customStyle="1" w:styleId="ParagraphNumber">
    <w:name w:val="ParagraphNumber"/>
    <w:basedOn w:val="DefaultParagraphFont"/>
    <w:rsid w:val="00BC346B"/>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8138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75586\AppData\Local\Microsoft\Windows\Temporary%20Internet%20Files\Content.Outlook\OXBWOGCY\MA03%20S%2000%2000%20Consulting%20Svc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14" ma:contentTypeDescription="Create a new document." ma:contentTypeScope="" ma:versionID="93b4e5bac49ac4b3ba7130b70c4d3a27">
  <xsd:schema xmlns:xsd="http://www.w3.org/2001/XMLSchema" xmlns:xs="http://www.w3.org/2001/XMLSchema" xmlns:p="http://schemas.microsoft.com/office/2006/metadata/properties" xmlns:ns2="567ab282-dc60-4c67-86a6-4d7df5d91971" xmlns:ns3="1fb3d522-dd6b-4b8f-947b-77c442aba62e" targetNamespace="http://schemas.microsoft.com/office/2006/metadata/properties" ma:root="true" ma:fieldsID="59fb0e68e686112ff4d108dcf45178a5" ns2:_="" ns3:_="">
    <xsd:import namespace="567ab282-dc60-4c67-86a6-4d7df5d91971"/>
    <xsd:import namespace="1fb3d522-dd6b-4b8f-947b-77c442aba6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b3d522-dd6b-4b8f-947b-77c442aba6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A3A337-2D3C-4AD6-BD12-9AEF19E9EFCB}">
  <ds:schemaRefs>
    <ds:schemaRef ds:uri="http://schemas.microsoft.com/sharepoint/v3/contenttype/forms"/>
  </ds:schemaRefs>
</ds:datastoreItem>
</file>

<file path=customXml/itemProps2.xml><?xml version="1.0" encoding="utf-8"?>
<ds:datastoreItem xmlns:ds="http://schemas.openxmlformats.org/officeDocument/2006/customXml" ds:itemID="{2475C051-1B1A-404D-9DCF-8F0A3EEBBDE8}">
  <ds:schemaRefs>
    <ds:schemaRef ds:uri="http://schemas.openxmlformats.org/officeDocument/2006/bibliography"/>
  </ds:schemaRefs>
</ds:datastoreItem>
</file>

<file path=customXml/itemProps3.xml><?xml version="1.0" encoding="utf-8"?>
<ds:datastoreItem xmlns:ds="http://schemas.openxmlformats.org/officeDocument/2006/customXml" ds:itemID="{97491FD3-B89D-41F1-AA56-F83ECC39C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1fb3d522-dd6b-4b8f-947b-77c442aba6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EEEB87-6829-4A53-9DD8-4E2E5AD548C3}">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e0eac30f-4dc0-4039-ae14-1e492144d2b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MA03 S 00 00 Consulting Svcs.dotm</Template>
  <TotalTime>10</TotalTime>
  <Pages>6</Pages>
  <Words>2125</Words>
  <Characters>12116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APS</Company>
  <LinksUpToDate>false</LinksUpToDate>
  <CharactersWithSpaces>14213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Poole, William D</dc:creator>
  <cp:lastModifiedBy>Brenda Moses</cp:lastModifiedBy>
  <cp:revision>6</cp:revision>
  <cp:lastPrinted>2011-06-28T00:20:00Z</cp:lastPrinted>
  <dcterms:created xsi:type="dcterms:W3CDTF">2024-05-10T19:30:00Z</dcterms:created>
  <dcterms:modified xsi:type="dcterms:W3CDTF">2024-05-16T02:24:00Z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y fmtid="{D5CDD505-2E9C-101B-9397-08002B2CF9AE}" pid="3" name="Order">
    <vt:r8>30300</vt:r8>
  </property>
  <property fmtid="{D5CDD505-2E9C-101B-9397-08002B2CF9AE}" pid="4" name="xd_ProgID">
    <vt:lpwstr/>
  </property>
  <property fmtid="{D5CDD505-2E9C-101B-9397-08002B2CF9AE}" pid="5" name="TemplateUrl">
    <vt:lpwstr/>
  </property>
</Properties>
</file>